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0"/>
      </w:tblGrid>
      <w:tr w:rsidR="006B37E3" w:rsidRPr="006B37E3" w14:paraId="29706248" w14:textId="77777777" w:rsidTr="004A04E8">
        <w:trPr>
          <w:trHeight w:val="2536"/>
        </w:trPr>
        <w:tc>
          <w:tcPr>
            <w:tcW w:w="8470" w:type="dxa"/>
            <w:tcBorders>
              <w:top w:val="nil"/>
              <w:left w:val="nil"/>
              <w:bottom w:val="nil"/>
              <w:right w:val="nil"/>
            </w:tcBorders>
          </w:tcPr>
          <w:p w14:paraId="622B1278" w14:textId="20799221" w:rsidR="004B7E44" w:rsidRPr="006B37E3" w:rsidRDefault="008A5064" w:rsidP="004B7E44">
            <w:pPr>
              <w:rPr>
                <w:color w:val="2B2D2F" w:themeColor="text1" w:themeTint="E6"/>
              </w:rPr>
            </w:pPr>
            <w:r>
              <w:rPr>
                <w:noProof/>
              </w:rPr>
              <w:drawing>
                <wp:anchor distT="0" distB="0" distL="114300" distR="114300" simplePos="0" relativeHeight="251658241" behindDoc="0" locked="0" layoutInCell="1" allowOverlap="1" wp14:anchorId="138333EF" wp14:editId="181D9FA7">
                  <wp:simplePos x="0" y="0"/>
                  <wp:positionH relativeFrom="column">
                    <wp:posOffset>1644014</wp:posOffset>
                  </wp:positionH>
                  <wp:positionV relativeFrom="page">
                    <wp:posOffset>-640715</wp:posOffset>
                  </wp:positionV>
                  <wp:extent cx="11998800" cy="6750000"/>
                  <wp:effectExtent l="0" t="3505200" r="0" b="0"/>
                  <wp:wrapNone/>
                  <wp:docPr id="2086963594" name="Imagen 208696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63594" name="Imagen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7889314">
                            <a:off x="0" y="0"/>
                            <a:ext cx="11998800" cy="675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8240" behindDoc="0" locked="0" layoutInCell="1" allowOverlap="1" wp14:anchorId="03DE5EDB" wp14:editId="1570B918">
                      <wp:simplePos x="0" y="0"/>
                      <wp:positionH relativeFrom="column">
                        <wp:posOffset>19050</wp:posOffset>
                      </wp:positionH>
                      <wp:positionV relativeFrom="paragraph">
                        <wp:posOffset>1954529</wp:posOffset>
                      </wp:positionV>
                      <wp:extent cx="3343275" cy="0"/>
                      <wp:effectExtent l="0" t="19050" r="9525" b="0"/>
                      <wp:wrapTopAndBottom/>
                      <wp:docPr id="1198068358" name="Conector recto 1198068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3275" cy="0"/>
                              </a:xfrm>
                              <a:prstGeom prst="line">
                                <a:avLst/>
                              </a:prstGeom>
                              <a:ln w="38100">
                                <a:solidFill>
                                  <a:srgbClr val="002B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line id="Conector recto 4"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002b4a" strokeweight="3pt" from="1.5pt,153.9pt" to="264.75pt,153.9pt" w14:anchorId="0DC01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">
                      <o:lock v:ext="edit" shapetype="f"/>
                      <w10:wrap type="topAndBottom"/>
                    </v:line>
                  </w:pict>
                </mc:Fallback>
              </mc:AlternateContent>
            </w:r>
            <w:r>
              <w:rPr>
                <w:noProof/>
              </w:rPr>
              <mc:AlternateContent>
                <mc:Choice Requires="wps">
                  <w:drawing>
                    <wp:inline distT="0" distB="0" distL="0" distR="0" wp14:anchorId="04E9A1E6" wp14:editId="251F51E9">
                      <wp:extent cx="4086225" cy="1714500"/>
                      <wp:effectExtent l="0" t="0" r="0" b="0"/>
                      <wp:docPr id="2146660339" name="Cuadro de texto 2146660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50C3AE" w14:textId="4C03CD29" w:rsidR="004B7E44" w:rsidRPr="00C27448" w:rsidRDefault="008A5064" w:rsidP="008A5064">
                                  <w:pPr>
                                    <w:pStyle w:val="Ttulo"/>
                                  </w:pPr>
                                  <w:r>
                                    <w:rPr>
                                      <w:rFonts w:ascii="Xunta Sans" w:hAnsi="Xunta Sans"/>
                                      <w:caps w:val="0"/>
                                      <w:color w:val="008FE3"/>
                                      <w:sz w:val="62"/>
                                      <w:lang w:bidi="es-ES"/>
                                    </w:rPr>
                                    <w:t>T</w:t>
                                  </w:r>
                                  <w:r w:rsidR="006C23E3">
                                    <w:rPr>
                                      <w:rFonts w:ascii="Xunta Sans" w:hAnsi="Xunta Sans"/>
                                      <w:caps w:val="0"/>
                                      <w:color w:val="008FE3"/>
                                      <w:sz w:val="62"/>
                                      <w:lang w:bidi="es-ES"/>
                                    </w:rPr>
                                    <w:t>5</w:t>
                                  </w:r>
                                  <w:r w:rsidRPr="003D4A18">
                                    <w:rPr>
                                      <w:rFonts w:ascii="Xunta Sans" w:hAnsi="Xunta Sans"/>
                                      <w:caps w:val="0"/>
                                      <w:color w:val="008FE3"/>
                                      <w:sz w:val="62"/>
                                      <w:lang w:bidi="es-ES"/>
                                    </w:rPr>
                                    <w:t>.</w:t>
                                  </w:r>
                                  <w:r w:rsidR="00135DFE">
                                    <w:rPr>
                                      <w:rFonts w:ascii="Xunta Sans" w:hAnsi="Xunta Sans"/>
                                      <w:caps w:val="0"/>
                                      <w:color w:val="008FE3"/>
                                      <w:sz w:val="62"/>
                                      <w:lang w:bidi="es-ES"/>
                                    </w:rPr>
                                    <w:t>5</w:t>
                                  </w:r>
                                  <w:r w:rsidRPr="003D4A18">
                                    <w:rPr>
                                      <w:rFonts w:ascii="Xunta Sans" w:hAnsi="Xunta Sans"/>
                                      <w:caps w:val="0"/>
                                      <w:color w:val="008FE3"/>
                                      <w:sz w:val="62"/>
                                      <w:lang w:bidi="es-ES"/>
                                    </w:rPr>
                                    <w:t xml:space="preserve">. Informe </w:t>
                                  </w:r>
                                  <w:r w:rsidR="00DD4CD5">
                                    <w:rPr>
                                      <w:rFonts w:ascii="Xunta Sans" w:hAnsi="Xunta Sans"/>
                                      <w:caps w:val="0"/>
                                      <w:color w:val="008FE3"/>
                                      <w:sz w:val="62"/>
                                      <w:lang w:bidi="es-ES"/>
                                    </w:rPr>
                                    <w:t>final del Proyecto</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04E9A1E6">
                      <v:stroke joinstyle="miter"/>
                      <v:path gradientshapeok="t" o:connecttype="rect"/>
                    </v:shapetype>
                    <v:shape id="Cuadro de texto 8" style="width:321.75pt;height:13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">
                      <v:textbox>
                        <w:txbxContent>
                          <w:p w:rsidRPr="00C27448" w:rsidR="004B7E44" w:rsidP="008A5064" w:rsidRDefault="008A5064" w14:paraId="2650C3AE" w14:textId="4C03CD29">
                            <w:pPr>
                              <w:pStyle w:val="Ttulo"/>
                            </w:pPr>
                            <w:r>
                              <w:rPr>
                                <w:rFonts w:ascii="Xunta Sans" w:hAnsi="Xunta Sans"/>
                                <w:caps w:val="0"/>
                                <w:color w:val="008FE3"/>
                                <w:sz w:val="62"/>
                                <w:lang w:bidi="es-ES"/>
                              </w:rPr>
                              <w:t>T</w:t>
                            </w:r>
                            <w:r w:rsidR="006C23E3">
                              <w:rPr>
                                <w:rFonts w:ascii="Xunta Sans" w:hAnsi="Xunta Sans"/>
                                <w:caps w:val="0"/>
                                <w:color w:val="008FE3"/>
                                <w:sz w:val="62"/>
                                <w:lang w:bidi="es-ES"/>
                              </w:rPr>
                              <w:t>5</w:t>
                            </w:r>
                            <w:r w:rsidRPr="003D4A18">
                              <w:rPr>
                                <w:rFonts w:ascii="Xunta Sans" w:hAnsi="Xunta Sans"/>
                                <w:caps w:val="0"/>
                                <w:color w:val="008FE3"/>
                                <w:sz w:val="62"/>
                                <w:lang w:bidi="es-ES"/>
                              </w:rPr>
                              <w:t>.</w:t>
                            </w:r>
                            <w:r w:rsidR="00135DFE">
                              <w:rPr>
                                <w:rFonts w:ascii="Xunta Sans" w:hAnsi="Xunta Sans"/>
                                <w:caps w:val="0"/>
                                <w:color w:val="008FE3"/>
                                <w:sz w:val="62"/>
                                <w:lang w:bidi="es-ES"/>
                              </w:rPr>
                              <w:t>5</w:t>
                            </w:r>
                            <w:r w:rsidRPr="003D4A18">
                              <w:rPr>
                                <w:rFonts w:ascii="Xunta Sans" w:hAnsi="Xunta Sans"/>
                                <w:caps w:val="0"/>
                                <w:color w:val="008FE3"/>
                                <w:sz w:val="62"/>
                                <w:lang w:bidi="es-ES"/>
                              </w:rPr>
                              <w:t xml:space="preserve">. Informe </w:t>
                            </w:r>
                            <w:r w:rsidR="00DD4CD5">
                              <w:rPr>
                                <w:rFonts w:ascii="Xunta Sans" w:hAnsi="Xunta Sans"/>
                                <w:caps w:val="0"/>
                                <w:color w:val="008FE3"/>
                                <w:sz w:val="62"/>
                                <w:lang w:bidi="es-ES"/>
                              </w:rPr>
                              <w:t>final del Proyecto</w:t>
                            </w:r>
                          </w:p>
                        </w:txbxContent>
                      </v:textbox>
                      <w10:anchorlock/>
                    </v:shape>
                  </w:pict>
                </mc:Fallback>
              </mc:AlternateContent>
            </w:r>
          </w:p>
        </w:tc>
      </w:tr>
      <w:tr w:rsidR="006B37E3" w:rsidRPr="006B37E3" w14:paraId="34B7D957" w14:textId="77777777" w:rsidTr="004A04E8">
        <w:trPr>
          <w:trHeight w:val="3814"/>
        </w:trPr>
        <w:tc>
          <w:tcPr>
            <w:tcW w:w="8470" w:type="dxa"/>
            <w:tcBorders>
              <w:top w:val="nil"/>
              <w:left w:val="nil"/>
              <w:bottom w:val="nil"/>
              <w:right w:val="nil"/>
            </w:tcBorders>
            <w:vAlign w:val="bottom"/>
          </w:tcPr>
          <w:p w14:paraId="57773215" w14:textId="7388619F" w:rsidR="004B7E44" w:rsidRPr="006B37E3" w:rsidRDefault="008A5064" w:rsidP="004B7E44">
            <w:pPr>
              <w:rPr>
                <w:color w:val="2B2D2F" w:themeColor="text1" w:themeTint="E6"/>
              </w:rPr>
            </w:pPr>
            <w:r>
              <w:rPr>
                <w:noProof/>
              </w:rPr>
              <mc:AlternateContent>
                <mc:Choice Requires="wps">
                  <w:drawing>
                    <wp:inline distT="0" distB="0" distL="0" distR="0" wp14:anchorId="6FBA0547" wp14:editId="07A22C41">
                      <wp:extent cx="3505200" cy="1619250"/>
                      <wp:effectExtent l="0" t="0" r="0" b="0"/>
                      <wp:docPr id="2119880116" name="Cuadro de texto 211988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42D51A" w14:textId="58DBEF5F" w:rsidR="00FD31D1" w:rsidRPr="00AD7886" w:rsidRDefault="008A5064" w:rsidP="00FD31D1">
                                  <w:pPr>
                                    <w:pStyle w:val="H3Portada"/>
                                  </w:pPr>
                                  <w:r>
                                    <w:t>Ibermática – Quantumi3b</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Cuadro de texto 6" style="width:276pt;height:127.5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" w14:anchorId="6FBA0547">
                      <v:textbox>
                        <w:txbxContent>
                          <w:p w:rsidRPr="00AD7886" w:rsidR="00FD31D1" w:rsidP="00FD31D1" w:rsidRDefault="008A5064" w14:paraId="6F42D51A" w14:textId="58DBEF5F">
                            <w:pPr>
                              <w:pStyle w:val="H3Portada"/>
                            </w:pPr>
                            <w:r>
                              <w:t>Ibermática – Quantumi3b</w:t>
                            </w:r>
                          </w:p>
                        </w:txbxContent>
                      </v:textbox>
                      <w10:anchorlock/>
                    </v:shape>
                  </w:pict>
                </mc:Fallback>
              </mc:AlternateContent>
            </w:r>
          </w:p>
          <w:p w14:paraId="12C925E0" w14:textId="77777777" w:rsidR="004B7E44" w:rsidRPr="002E25EF" w:rsidRDefault="004B7E44" w:rsidP="004B7E44"/>
          <w:p w14:paraId="49BEB879" w14:textId="7B8E4920" w:rsidR="00C27448" w:rsidRPr="006B37E3" w:rsidRDefault="008A5064" w:rsidP="004B7E44">
            <w:pPr>
              <w:rPr>
                <w:color w:val="2B2D2F" w:themeColor="text1" w:themeTint="E6"/>
              </w:rPr>
            </w:pPr>
            <w:r>
              <w:rPr>
                <w:noProof/>
              </w:rPr>
              <mc:AlternateContent>
                <mc:Choice Requires="wps">
                  <w:drawing>
                    <wp:anchor distT="45720" distB="45720" distL="114300" distR="114300" simplePos="0" relativeHeight="251658243" behindDoc="0" locked="0" layoutInCell="1" allowOverlap="1" wp14:anchorId="3BE2ED2E" wp14:editId="4F07DBF6">
                      <wp:simplePos x="0" y="0"/>
                      <wp:positionH relativeFrom="column">
                        <wp:posOffset>-2254885</wp:posOffset>
                      </wp:positionH>
                      <wp:positionV relativeFrom="paragraph">
                        <wp:posOffset>140335</wp:posOffset>
                      </wp:positionV>
                      <wp:extent cx="3112135" cy="340995"/>
                      <wp:effectExtent l="2540" t="0" r="0" b="4445"/>
                      <wp:wrapSquare wrapText="bothSides"/>
                      <wp:docPr id="1018514191" name="Cuadro de texto 1018514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AAEB" w14:textId="4013198B" w:rsidR="002E25EF" w:rsidRPr="002E25EF" w:rsidRDefault="002E25EF">
                                  <w:pPr>
                                    <w:rPr>
                                      <w:color w:val="858A8F" w:themeColor="text1" w:themeTint="80"/>
                                      <w:lang w:val="en-GB"/>
                                    </w:rPr>
                                  </w:pPr>
                                  <w:r>
                                    <w:rPr>
                                      <w:color w:val="858A8F" w:themeColor="text1" w:themeTint="80"/>
                                    </w:rPr>
                                    <w:t>[</w:t>
                                  </w:r>
                                  <w:r w:rsidR="00B52FC6">
                                    <w:rPr>
                                      <w:color w:val="858A8F" w:themeColor="text1" w:themeTint="80"/>
                                    </w:rPr>
                                    <w:t>15</w:t>
                                  </w:r>
                                  <w:r>
                                    <w:rPr>
                                      <w:color w:val="858A8F" w:themeColor="text1" w:themeTint="80"/>
                                    </w:rPr>
                                    <w:t>/</w:t>
                                  </w:r>
                                  <w:r w:rsidR="00B52FC6">
                                    <w:rPr>
                                      <w:color w:val="858A8F" w:themeColor="text1" w:themeTint="80"/>
                                    </w:rPr>
                                    <w:t>07</w:t>
                                  </w:r>
                                  <w:r>
                                    <w:rPr>
                                      <w:color w:val="858A8F" w:themeColor="text1" w:themeTint="80"/>
                                    </w:rPr>
                                    <w:t>/</w:t>
                                  </w:r>
                                  <w:r w:rsidR="00B52FC6">
                                    <w:rPr>
                                      <w:color w:val="858A8F" w:themeColor="text1" w:themeTint="80"/>
                                    </w:rPr>
                                    <w:t>2023</w:t>
                                  </w:r>
                                  <w:r>
                                    <w:rPr>
                                      <w:color w:val="858A8F" w:themeColor="text1" w:themeTint="8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E2ED2E" id="_x0000_t202" coordsize="21600,21600" o:spt="202" path="m,l,21600r21600,l21600,xe">
                      <v:stroke joinstyle="miter"/>
                      <v:path gradientshapeok="t" o:connecttype="rect"/>
                    </v:shapetype>
                    <v:shape id="Cuadro de texto 1018514191" o:spid="_x0000_s1028" type="#_x0000_t202" style="position:absolute;margin-left:-177.55pt;margin-top:11.05pt;width:245.05pt;height:26.8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" filled="f" stroked="f">
                      <v:textbox style="mso-fit-shape-to-text:t">
                        <w:txbxContent>
                          <w:p w14:paraId="0F0FAAEB" w14:textId="4013198B" w:rsidR="002E25EF" w:rsidRPr="002E25EF" w:rsidRDefault="002E25EF">
                            <w:pPr>
                              <w:rPr>
                                <w:color w:val="858A8F" w:themeColor="text1" w:themeTint="80"/>
                                <w:lang w:val="en-GB"/>
                              </w:rPr>
                            </w:pPr>
                            <w:r>
                              <w:rPr>
                                <w:color w:val="858A8F" w:themeColor="text1" w:themeTint="80"/>
                              </w:rPr>
                              <w:t>[</w:t>
                            </w:r>
                            <w:r w:rsidR="00B52FC6">
                              <w:rPr>
                                <w:color w:val="858A8F" w:themeColor="text1" w:themeTint="80"/>
                              </w:rPr>
                              <w:t>15</w:t>
                            </w:r>
                            <w:r>
                              <w:rPr>
                                <w:color w:val="858A8F" w:themeColor="text1" w:themeTint="80"/>
                              </w:rPr>
                              <w:t>/</w:t>
                            </w:r>
                            <w:r w:rsidR="00B52FC6">
                              <w:rPr>
                                <w:color w:val="858A8F" w:themeColor="text1" w:themeTint="80"/>
                              </w:rPr>
                              <w:t>07</w:t>
                            </w:r>
                            <w:r>
                              <w:rPr>
                                <w:color w:val="858A8F" w:themeColor="text1" w:themeTint="80"/>
                              </w:rPr>
                              <w:t>/</w:t>
                            </w:r>
                            <w:r w:rsidR="00B52FC6">
                              <w:rPr>
                                <w:color w:val="858A8F" w:themeColor="text1" w:themeTint="80"/>
                              </w:rPr>
                              <w:t>2023</w:t>
                            </w:r>
                            <w:r>
                              <w:rPr>
                                <w:color w:val="858A8F" w:themeColor="text1" w:themeTint="80"/>
                              </w:rPr>
                              <w:t>]</w:t>
                            </w:r>
                          </w:p>
                        </w:txbxContent>
                      </v:textbox>
                      <w10:wrap type="square"/>
                    </v:shape>
                  </w:pict>
                </mc:Fallback>
              </mc:AlternateContent>
            </w:r>
          </w:p>
        </w:tc>
      </w:tr>
    </w:tbl>
    <w:p w14:paraId="0C19C137" w14:textId="7C447DA4" w:rsidR="004B7E44" w:rsidRPr="006B37E3" w:rsidRDefault="008A5064" w:rsidP="004B7E44">
      <w:pPr>
        <w:rPr>
          <w:color w:val="2B2D2F" w:themeColor="text1" w:themeTint="E6"/>
        </w:rPr>
      </w:pPr>
      <w:r>
        <w:rPr>
          <w:noProof/>
        </w:rPr>
        <mc:AlternateContent>
          <mc:Choice Requires="wps">
            <w:drawing>
              <wp:anchor distT="0" distB="0" distL="114300" distR="114300" simplePos="0" relativeHeight="251658242" behindDoc="0" locked="0" layoutInCell="1" allowOverlap="1" wp14:anchorId="3DF24D10" wp14:editId="4B0AE6C9">
                <wp:simplePos x="0" y="0"/>
                <wp:positionH relativeFrom="column">
                  <wp:posOffset>-462280</wp:posOffset>
                </wp:positionH>
                <wp:positionV relativeFrom="margin">
                  <wp:posOffset>419100</wp:posOffset>
                </wp:positionV>
                <wp:extent cx="4085590" cy="1303655"/>
                <wp:effectExtent l="0" t="0" r="0" b="0"/>
                <wp:wrapTopAndBottom/>
                <wp:docPr id="1349560300" name="Cuadro de texto 1349560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5590" cy="1303655"/>
                        </a:xfrm>
                        <a:prstGeom prst="rect">
                          <a:avLst/>
                        </a:prstGeom>
                        <a:noFill/>
                        <a:ln w="6350">
                          <a:noFill/>
                        </a:ln>
                      </wps:spPr>
                      <wps:txbx>
                        <w:txbxContent>
                          <w:p w14:paraId="2D70781E" w14:textId="7B0920F6" w:rsidR="004A04E8" w:rsidRDefault="008A5064" w:rsidP="00333291">
                            <w:pPr>
                              <w:pStyle w:val="H3Portada"/>
                            </w:pPr>
                            <w:r w:rsidRPr="00F13DF0">
                              <w:rPr>
                                <w:noProof/>
                              </w:rPr>
                              <w:drawing>
                                <wp:inline distT="0" distB="0" distL="0" distR="0" wp14:anchorId="284272DB" wp14:editId="183D0E35">
                                  <wp:extent cx="1478280" cy="495300"/>
                                  <wp:effectExtent l="0" t="0" r="7620" b="0"/>
                                  <wp:docPr id="796275526" name="Imagen 79627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495300"/>
                                          </a:xfrm>
                                          <a:prstGeom prst="rect">
                                            <a:avLst/>
                                          </a:prstGeom>
                                          <a:noFill/>
                                          <a:ln>
                                            <a:noFill/>
                                          </a:ln>
                                        </pic:spPr>
                                      </pic:pic>
                                    </a:graphicData>
                                  </a:graphic>
                                </wp:inline>
                              </w:drawing>
                            </w:r>
                          </w:p>
                          <w:p w14:paraId="4EBCDBC2" w14:textId="77777777" w:rsidR="004A04E8" w:rsidRDefault="004A04E8" w:rsidP="00333291">
                            <w:pPr>
                              <w:pStyle w:val="H3Portad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4D10" id="Cuadro de texto 1349560300" o:spid="_x0000_s1029" type="#_x0000_t202" style="position:absolute;margin-left:-36.4pt;margin-top:33pt;width:321.7pt;height:10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" filled="f" stroked="f" strokeweight=".5pt">
                <v:textbox>
                  <w:txbxContent>
                    <w:p w14:paraId="2D70781E" w14:textId="7B0920F6" w:rsidR="004A04E8" w:rsidRDefault="008A5064" w:rsidP="00333291">
                      <w:pPr>
                        <w:pStyle w:val="H3Portada"/>
                      </w:pPr>
                      <w:r w:rsidRPr="00F13DF0">
                        <w:rPr>
                          <w:noProof/>
                        </w:rPr>
                        <w:drawing>
                          <wp:inline distT="0" distB="0" distL="0" distR="0" wp14:anchorId="284272DB" wp14:editId="183D0E35">
                            <wp:extent cx="1478280" cy="495300"/>
                            <wp:effectExtent l="0" t="0" r="7620" b="0"/>
                            <wp:docPr id="796275526" name="Imagen 79627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280" cy="495300"/>
                                    </a:xfrm>
                                    <a:prstGeom prst="rect">
                                      <a:avLst/>
                                    </a:prstGeom>
                                    <a:noFill/>
                                    <a:ln>
                                      <a:noFill/>
                                    </a:ln>
                                  </pic:spPr>
                                </pic:pic>
                              </a:graphicData>
                            </a:graphic>
                          </wp:inline>
                        </w:drawing>
                      </w:r>
                    </w:p>
                    <w:p w14:paraId="4EBCDBC2" w14:textId="77777777" w:rsidR="004A04E8" w:rsidRDefault="004A04E8" w:rsidP="00333291">
                      <w:pPr>
                        <w:pStyle w:val="H3Portada"/>
                      </w:pPr>
                    </w:p>
                  </w:txbxContent>
                </v:textbox>
                <w10:wrap type="topAndBottom" anchory="margin"/>
              </v:shape>
            </w:pict>
          </mc:Fallback>
        </mc:AlternateContent>
      </w:r>
    </w:p>
    <w:p w14:paraId="53160FF4" w14:textId="084D791F" w:rsidR="006A7DC8" w:rsidRDefault="00333291">
      <w:pPr>
        <w:spacing w:after="200"/>
      </w:pPr>
      <w:r w:rsidRPr="00333291">
        <w:t>#e4f1f8</w:t>
      </w:r>
    </w:p>
    <w:p w14:paraId="106EED98" w14:textId="628CDB28" w:rsidR="006A7DC8" w:rsidRDefault="006A7DC8">
      <w:pPr>
        <w:spacing w:after="200"/>
      </w:pPr>
    </w:p>
    <w:p w14:paraId="0A9D8D8E" w14:textId="77777777" w:rsidR="00C27448" w:rsidRDefault="00C27448">
      <w:pPr>
        <w:spacing w:after="200"/>
        <w:rPr>
          <w:rFonts w:ascii="Times New Roman" w:eastAsia="Times New Roman" w:hAnsi="Times New Roman" w:cs="Times New Roman"/>
          <w:color w:val="auto"/>
          <w:sz w:val="24"/>
          <w:szCs w:val="24"/>
          <w:lang w:eastAsia="es-ES"/>
        </w:rPr>
      </w:pPr>
      <w:r>
        <w:br w:type="page"/>
      </w:r>
    </w:p>
    <w:p w14:paraId="594C2FF0" w14:textId="77777777" w:rsidR="002109BD" w:rsidRDefault="002109BD">
      <w:pPr>
        <w:spacing w:after="200"/>
        <w:rPr>
          <w:b/>
          <w:lang w:val="en-GB"/>
        </w:rPr>
      </w:pPr>
    </w:p>
    <w:p w14:paraId="5AD80299" w14:textId="77777777" w:rsidR="002109BD" w:rsidRDefault="002109BD">
      <w:pPr>
        <w:spacing w:after="200"/>
        <w:rPr>
          <w:b/>
          <w:lang w:val="en-GB"/>
        </w:rPr>
      </w:pPr>
    </w:p>
    <w:p w14:paraId="2BE87D74" w14:textId="77777777" w:rsidR="002109BD" w:rsidRDefault="002109BD">
      <w:pPr>
        <w:spacing w:after="200"/>
        <w:rPr>
          <w:b/>
          <w:lang w:val="en-GB"/>
        </w:rPr>
      </w:pPr>
    </w:p>
    <w:p w14:paraId="112184C3" w14:textId="77777777" w:rsidR="002109BD" w:rsidRDefault="002109BD">
      <w:pPr>
        <w:spacing w:after="200"/>
        <w:rPr>
          <w:b/>
          <w:lang w:val="en-GB"/>
        </w:rPr>
      </w:pPr>
    </w:p>
    <w:p w14:paraId="4DEEFA77" w14:textId="77777777" w:rsidR="002109BD" w:rsidRDefault="002109BD">
      <w:pPr>
        <w:spacing w:after="200"/>
        <w:rPr>
          <w:b/>
          <w:lang w:val="en-GB"/>
        </w:rPr>
      </w:pPr>
    </w:p>
    <w:p w14:paraId="640B87F6" w14:textId="77777777" w:rsidR="002109BD" w:rsidRDefault="002109BD" w:rsidP="002109BD">
      <w:pPr>
        <w:pStyle w:val="Corpo"/>
      </w:pPr>
      <w:r w:rsidRPr="002109BD">
        <w:t xml:space="preserve">Baixo a licenca </w:t>
      </w:r>
      <w:r>
        <w:t>[</w:t>
      </w:r>
      <w:r w:rsidRPr="002109BD">
        <w:t>CC-B</w:t>
      </w:r>
      <w:r>
        <w:t>Y-SA]</w:t>
      </w:r>
    </w:p>
    <w:p w14:paraId="296BD551" w14:textId="77777777" w:rsidR="002109BD" w:rsidRDefault="002109BD" w:rsidP="002109BD">
      <w:pPr>
        <w:pStyle w:val="Corpo"/>
      </w:pPr>
    </w:p>
    <w:p w14:paraId="28E33BF3" w14:textId="77777777" w:rsidR="002109BD" w:rsidRDefault="002109BD" w:rsidP="002109BD">
      <w:pPr>
        <w:pStyle w:val="Corpo"/>
      </w:pPr>
    </w:p>
    <w:p w14:paraId="307FA39C" w14:textId="77777777" w:rsidR="002109BD" w:rsidRDefault="002109BD" w:rsidP="002109BD">
      <w:pPr>
        <w:pStyle w:val="Corpo"/>
      </w:pPr>
    </w:p>
    <w:tbl>
      <w:tblPr>
        <w:tblStyle w:val="Tablaconcuadrcula"/>
        <w:tblW w:w="0" w:type="auto"/>
        <w:tblBorders>
          <w:top w:val="single" w:sz="4" w:space="0" w:color="007BC4" w:themeColor="background2"/>
          <w:left w:val="single" w:sz="4" w:space="0" w:color="007BC4" w:themeColor="background2"/>
          <w:bottom w:val="single" w:sz="4" w:space="0" w:color="007BC4" w:themeColor="background2"/>
          <w:right w:val="single" w:sz="4" w:space="0" w:color="007BC4" w:themeColor="background2"/>
          <w:insideH w:val="single" w:sz="4" w:space="0" w:color="007BC4" w:themeColor="background2"/>
          <w:insideV w:val="single" w:sz="4" w:space="0" w:color="007BC4" w:themeColor="background2"/>
        </w:tblBorders>
        <w:tblLook w:val="04A0" w:firstRow="1" w:lastRow="0" w:firstColumn="1" w:lastColumn="0" w:noHBand="0" w:noVBand="1"/>
      </w:tblPr>
      <w:tblGrid>
        <w:gridCol w:w="1619"/>
        <w:gridCol w:w="2744"/>
        <w:gridCol w:w="3033"/>
        <w:gridCol w:w="1064"/>
      </w:tblGrid>
      <w:tr w:rsidR="00482DD0" w14:paraId="5CD2B625" w14:textId="77777777" w:rsidTr="002109BD">
        <w:tc>
          <w:tcPr>
            <w:tcW w:w="1632" w:type="dxa"/>
            <w:shd w:val="clear" w:color="auto" w:fill="007BC4" w:themeFill="background2"/>
          </w:tcPr>
          <w:p w14:paraId="2BB45258" w14:textId="77777777" w:rsidR="002109BD" w:rsidRDefault="002109BD" w:rsidP="002109BD">
            <w:pPr>
              <w:pStyle w:val="HTBOA"/>
            </w:pPr>
            <w:r>
              <w:t>dATA</w:t>
            </w:r>
          </w:p>
        </w:tc>
        <w:tc>
          <w:tcPr>
            <w:tcW w:w="2836" w:type="dxa"/>
            <w:shd w:val="clear" w:color="auto" w:fill="007BC4" w:themeFill="background2"/>
          </w:tcPr>
          <w:p w14:paraId="3FC7B610" w14:textId="77777777" w:rsidR="002109BD" w:rsidRDefault="002109BD" w:rsidP="002109BD">
            <w:pPr>
              <w:pStyle w:val="HTBOA"/>
            </w:pPr>
            <w:r>
              <w:t>AUTOR</w:t>
            </w:r>
          </w:p>
        </w:tc>
        <w:tc>
          <w:tcPr>
            <w:tcW w:w="3153" w:type="dxa"/>
            <w:shd w:val="clear" w:color="auto" w:fill="007BC4" w:themeFill="background2"/>
          </w:tcPr>
          <w:p w14:paraId="6BA05136" w14:textId="77777777" w:rsidR="002109BD" w:rsidRDefault="002109BD" w:rsidP="002109BD">
            <w:pPr>
              <w:pStyle w:val="HTBOA"/>
            </w:pPr>
            <w:r>
              <w:t xml:space="preserve"> CAMBIOS</w:t>
            </w:r>
          </w:p>
        </w:tc>
        <w:tc>
          <w:tcPr>
            <w:tcW w:w="1065" w:type="dxa"/>
            <w:shd w:val="clear" w:color="auto" w:fill="007BC4" w:themeFill="background2"/>
          </w:tcPr>
          <w:p w14:paraId="005876D0" w14:textId="77777777" w:rsidR="002109BD" w:rsidRDefault="002109BD" w:rsidP="002109BD">
            <w:pPr>
              <w:pStyle w:val="HTBOA"/>
            </w:pPr>
            <w:r>
              <w:t>VERSIÓN</w:t>
            </w:r>
          </w:p>
        </w:tc>
      </w:tr>
      <w:tr w:rsidR="002109BD" w14:paraId="0A906ACE" w14:textId="77777777" w:rsidTr="002109BD">
        <w:tc>
          <w:tcPr>
            <w:tcW w:w="1632" w:type="dxa"/>
          </w:tcPr>
          <w:p w14:paraId="1AA28635" w14:textId="50DBFCE9" w:rsidR="002109BD" w:rsidRPr="002109BD" w:rsidRDefault="00482DD0" w:rsidP="002109BD">
            <w:pPr>
              <w:pStyle w:val="CorpoTboa"/>
            </w:pPr>
            <w:r>
              <w:t>18</w:t>
            </w:r>
            <w:r w:rsidR="002109BD">
              <w:t>/</w:t>
            </w:r>
            <w:r>
              <w:t>09</w:t>
            </w:r>
            <w:r w:rsidR="002109BD">
              <w:t>/</w:t>
            </w:r>
            <w:r>
              <w:t>2023</w:t>
            </w:r>
          </w:p>
        </w:tc>
        <w:tc>
          <w:tcPr>
            <w:tcW w:w="2836" w:type="dxa"/>
          </w:tcPr>
          <w:p w14:paraId="68035C2B" w14:textId="02F46584" w:rsidR="002109BD" w:rsidRPr="002109BD" w:rsidRDefault="00482DD0" w:rsidP="002109BD">
            <w:pPr>
              <w:pStyle w:val="CorpoTboa"/>
              <w:rPr>
                <w:color w:val="161718" w:themeColor="text1"/>
              </w:rPr>
            </w:pPr>
            <w:r>
              <w:rPr>
                <w:color w:val="161718" w:themeColor="text1"/>
              </w:rPr>
              <w:t>Ibermática</w:t>
            </w:r>
          </w:p>
        </w:tc>
        <w:tc>
          <w:tcPr>
            <w:tcW w:w="3153" w:type="dxa"/>
          </w:tcPr>
          <w:p w14:paraId="63F3D14F" w14:textId="5A6BC126" w:rsidR="002109BD" w:rsidRPr="002109BD" w:rsidRDefault="00482DD0" w:rsidP="002109BD">
            <w:pPr>
              <w:pStyle w:val="CorpoTboa"/>
              <w:rPr>
                <w:color w:val="161718" w:themeColor="text1"/>
              </w:rPr>
            </w:pPr>
            <w:r>
              <w:rPr>
                <w:color w:val="161718" w:themeColor="text1"/>
              </w:rPr>
              <w:t>Inicial</w:t>
            </w:r>
          </w:p>
        </w:tc>
        <w:tc>
          <w:tcPr>
            <w:tcW w:w="1065" w:type="dxa"/>
          </w:tcPr>
          <w:p w14:paraId="1BB1AEED" w14:textId="74E72AED" w:rsidR="002109BD" w:rsidRPr="002109BD" w:rsidRDefault="00482DD0" w:rsidP="002109BD">
            <w:pPr>
              <w:pStyle w:val="CorpoTboa"/>
              <w:rPr>
                <w:color w:val="161718" w:themeColor="text1"/>
              </w:rPr>
            </w:pPr>
            <w:r>
              <w:rPr>
                <w:color w:val="161718" w:themeColor="text1"/>
              </w:rPr>
              <w:t>1</w:t>
            </w:r>
          </w:p>
        </w:tc>
      </w:tr>
      <w:tr w:rsidR="002109BD" w14:paraId="0BAE8E6E" w14:textId="77777777" w:rsidTr="002109BD">
        <w:tc>
          <w:tcPr>
            <w:tcW w:w="1632" w:type="dxa"/>
          </w:tcPr>
          <w:p w14:paraId="615E16DC" w14:textId="77777777" w:rsidR="002109BD" w:rsidRPr="002109BD" w:rsidRDefault="002109BD" w:rsidP="002109BD">
            <w:pPr>
              <w:pStyle w:val="CorpoTboa"/>
              <w:rPr>
                <w:color w:val="161718" w:themeColor="text1"/>
              </w:rPr>
            </w:pPr>
          </w:p>
        </w:tc>
        <w:tc>
          <w:tcPr>
            <w:tcW w:w="2836" w:type="dxa"/>
          </w:tcPr>
          <w:p w14:paraId="719FCE56" w14:textId="77777777" w:rsidR="002109BD" w:rsidRPr="002109BD" w:rsidRDefault="002109BD" w:rsidP="002109BD">
            <w:pPr>
              <w:pStyle w:val="CorpoTboa"/>
              <w:rPr>
                <w:color w:val="161718" w:themeColor="text1"/>
              </w:rPr>
            </w:pPr>
          </w:p>
        </w:tc>
        <w:tc>
          <w:tcPr>
            <w:tcW w:w="3153" w:type="dxa"/>
          </w:tcPr>
          <w:p w14:paraId="1ABB9FF9" w14:textId="77777777" w:rsidR="002109BD" w:rsidRPr="002109BD" w:rsidRDefault="002109BD" w:rsidP="002109BD">
            <w:pPr>
              <w:pStyle w:val="CorpoTboa"/>
              <w:rPr>
                <w:color w:val="161718" w:themeColor="text1"/>
              </w:rPr>
            </w:pPr>
          </w:p>
        </w:tc>
        <w:tc>
          <w:tcPr>
            <w:tcW w:w="1065" w:type="dxa"/>
          </w:tcPr>
          <w:p w14:paraId="2AF4C822" w14:textId="77777777" w:rsidR="002109BD" w:rsidRPr="002109BD" w:rsidRDefault="002109BD" w:rsidP="002109BD">
            <w:pPr>
              <w:pStyle w:val="CorpoTboa"/>
              <w:rPr>
                <w:color w:val="161718" w:themeColor="text1"/>
              </w:rPr>
            </w:pPr>
          </w:p>
        </w:tc>
      </w:tr>
      <w:tr w:rsidR="002109BD" w14:paraId="3ED3A80F" w14:textId="77777777" w:rsidTr="002109BD">
        <w:tc>
          <w:tcPr>
            <w:tcW w:w="1632" w:type="dxa"/>
          </w:tcPr>
          <w:p w14:paraId="429ACFC7" w14:textId="77777777" w:rsidR="002109BD" w:rsidRPr="002109BD" w:rsidRDefault="002109BD" w:rsidP="002109BD">
            <w:pPr>
              <w:pStyle w:val="CorpoTboa"/>
              <w:rPr>
                <w:color w:val="161718" w:themeColor="text1"/>
              </w:rPr>
            </w:pPr>
          </w:p>
        </w:tc>
        <w:tc>
          <w:tcPr>
            <w:tcW w:w="2836" w:type="dxa"/>
          </w:tcPr>
          <w:p w14:paraId="4821D983" w14:textId="77777777" w:rsidR="002109BD" w:rsidRPr="002109BD" w:rsidRDefault="002109BD" w:rsidP="002109BD">
            <w:pPr>
              <w:pStyle w:val="CorpoTboa"/>
              <w:rPr>
                <w:color w:val="161718" w:themeColor="text1"/>
              </w:rPr>
            </w:pPr>
          </w:p>
        </w:tc>
        <w:tc>
          <w:tcPr>
            <w:tcW w:w="3153" w:type="dxa"/>
          </w:tcPr>
          <w:p w14:paraId="55A256B9" w14:textId="77777777" w:rsidR="002109BD" w:rsidRPr="002109BD" w:rsidRDefault="002109BD" w:rsidP="002109BD">
            <w:pPr>
              <w:pStyle w:val="CorpoTboa"/>
              <w:rPr>
                <w:color w:val="161718" w:themeColor="text1"/>
              </w:rPr>
            </w:pPr>
          </w:p>
        </w:tc>
        <w:tc>
          <w:tcPr>
            <w:tcW w:w="1065" w:type="dxa"/>
          </w:tcPr>
          <w:p w14:paraId="4FE5D2C5" w14:textId="77777777" w:rsidR="002109BD" w:rsidRPr="002109BD" w:rsidRDefault="002109BD" w:rsidP="002109BD">
            <w:pPr>
              <w:pStyle w:val="CorpoTboa"/>
              <w:rPr>
                <w:color w:val="161718" w:themeColor="text1"/>
              </w:rPr>
            </w:pPr>
          </w:p>
        </w:tc>
      </w:tr>
      <w:tr w:rsidR="002109BD" w14:paraId="6D3775F8" w14:textId="77777777" w:rsidTr="002109BD">
        <w:tc>
          <w:tcPr>
            <w:tcW w:w="1632" w:type="dxa"/>
          </w:tcPr>
          <w:p w14:paraId="58E30EC8" w14:textId="77777777" w:rsidR="002109BD" w:rsidRPr="002109BD" w:rsidRDefault="002109BD" w:rsidP="002109BD">
            <w:pPr>
              <w:pStyle w:val="CorpoTboa"/>
              <w:rPr>
                <w:color w:val="161718" w:themeColor="text1"/>
              </w:rPr>
            </w:pPr>
          </w:p>
        </w:tc>
        <w:tc>
          <w:tcPr>
            <w:tcW w:w="2836" w:type="dxa"/>
          </w:tcPr>
          <w:p w14:paraId="19BAE580" w14:textId="77777777" w:rsidR="002109BD" w:rsidRPr="002109BD" w:rsidRDefault="002109BD" w:rsidP="002109BD">
            <w:pPr>
              <w:pStyle w:val="CorpoTboa"/>
              <w:rPr>
                <w:color w:val="161718" w:themeColor="text1"/>
              </w:rPr>
            </w:pPr>
          </w:p>
        </w:tc>
        <w:tc>
          <w:tcPr>
            <w:tcW w:w="3153" w:type="dxa"/>
          </w:tcPr>
          <w:p w14:paraId="320326FC" w14:textId="77777777" w:rsidR="002109BD" w:rsidRPr="002109BD" w:rsidRDefault="002109BD" w:rsidP="002109BD">
            <w:pPr>
              <w:pStyle w:val="CorpoTboa"/>
              <w:rPr>
                <w:color w:val="161718" w:themeColor="text1"/>
              </w:rPr>
            </w:pPr>
          </w:p>
        </w:tc>
        <w:tc>
          <w:tcPr>
            <w:tcW w:w="1065" w:type="dxa"/>
          </w:tcPr>
          <w:p w14:paraId="3DFB4FF6" w14:textId="77777777" w:rsidR="002109BD" w:rsidRPr="002109BD" w:rsidRDefault="002109BD" w:rsidP="002109BD">
            <w:pPr>
              <w:pStyle w:val="CorpoTboa"/>
              <w:rPr>
                <w:color w:val="161718" w:themeColor="text1"/>
              </w:rPr>
            </w:pPr>
          </w:p>
        </w:tc>
      </w:tr>
      <w:tr w:rsidR="002109BD" w14:paraId="3AB18C96" w14:textId="77777777" w:rsidTr="002109BD">
        <w:tc>
          <w:tcPr>
            <w:tcW w:w="1632" w:type="dxa"/>
          </w:tcPr>
          <w:p w14:paraId="03B590A0" w14:textId="77777777" w:rsidR="002109BD" w:rsidRPr="002109BD" w:rsidRDefault="002109BD" w:rsidP="002109BD">
            <w:pPr>
              <w:pStyle w:val="CorpoTboa"/>
              <w:rPr>
                <w:color w:val="161718" w:themeColor="text1"/>
              </w:rPr>
            </w:pPr>
          </w:p>
        </w:tc>
        <w:tc>
          <w:tcPr>
            <w:tcW w:w="2836" w:type="dxa"/>
          </w:tcPr>
          <w:p w14:paraId="677A0265" w14:textId="77777777" w:rsidR="002109BD" w:rsidRPr="002109BD" w:rsidRDefault="002109BD" w:rsidP="002109BD">
            <w:pPr>
              <w:pStyle w:val="CorpoTboa"/>
              <w:rPr>
                <w:color w:val="161718" w:themeColor="text1"/>
              </w:rPr>
            </w:pPr>
          </w:p>
        </w:tc>
        <w:tc>
          <w:tcPr>
            <w:tcW w:w="3153" w:type="dxa"/>
          </w:tcPr>
          <w:p w14:paraId="4EBAC657" w14:textId="77777777" w:rsidR="002109BD" w:rsidRPr="002109BD" w:rsidRDefault="002109BD" w:rsidP="002109BD">
            <w:pPr>
              <w:pStyle w:val="CorpoTboa"/>
              <w:rPr>
                <w:color w:val="161718" w:themeColor="text1"/>
              </w:rPr>
            </w:pPr>
          </w:p>
        </w:tc>
        <w:tc>
          <w:tcPr>
            <w:tcW w:w="1065" w:type="dxa"/>
          </w:tcPr>
          <w:p w14:paraId="6E57D5CA" w14:textId="77777777" w:rsidR="002109BD" w:rsidRPr="002109BD" w:rsidRDefault="002109BD" w:rsidP="002109BD">
            <w:pPr>
              <w:pStyle w:val="CorpoTboa"/>
              <w:rPr>
                <w:color w:val="161718" w:themeColor="text1"/>
              </w:rPr>
            </w:pPr>
          </w:p>
        </w:tc>
      </w:tr>
      <w:tr w:rsidR="002109BD" w14:paraId="5780A556" w14:textId="77777777" w:rsidTr="002109BD">
        <w:tc>
          <w:tcPr>
            <w:tcW w:w="1632" w:type="dxa"/>
          </w:tcPr>
          <w:p w14:paraId="486B270A" w14:textId="77777777" w:rsidR="002109BD" w:rsidRPr="002109BD" w:rsidRDefault="002109BD" w:rsidP="002109BD">
            <w:pPr>
              <w:pStyle w:val="CorpoTboa"/>
              <w:rPr>
                <w:color w:val="161718" w:themeColor="text1"/>
              </w:rPr>
            </w:pPr>
          </w:p>
        </w:tc>
        <w:tc>
          <w:tcPr>
            <w:tcW w:w="2836" w:type="dxa"/>
          </w:tcPr>
          <w:p w14:paraId="51C58E96" w14:textId="77777777" w:rsidR="002109BD" w:rsidRPr="002109BD" w:rsidRDefault="002109BD" w:rsidP="002109BD">
            <w:pPr>
              <w:pStyle w:val="CorpoTboa"/>
              <w:rPr>
                <w:color w:val="161718" w:themeColor="text1"/>
              </w:rPr>
            </w:pPr>
          </w:p>
        </w:tc>
        <w:tc>
          <w:tcPr>
            <w:tcW w:w="3153" w:type="dxa"/>
          </w:tcPr>
          <w:p w14:paraId="22FBF62C" w14:textId="77777777" w:rsidR="002109BD" w:rsidRPr="002109BD" w:rsidRDefault="002109BD" w:rsidP="002109BD">
            <w:pPr>
              <w:pStyle w:val="CorpoTboa"/>
              <w:rPr>
                <w:color w:val="161718" w:themeColor="text1"/>
              </w:rPr>
            </w:pPr>
          </w:p>
        </w:tc>
        <w:tc>
          <w:tcPr>
            <w:tcW w:w="1065" w:type="dxa"/>
          </w:tcPr>
          <w:p w14:paraId="371FBC1E" w14:textId="77777777" w:rsidR="002109BD" w:rsidRPr="002109BD" w:rsidRDefault="002109BD" w:rsidP="002109BD">
            <w:pPr>
              <w:pStyle w:val="CorpoTboa"/>
              <w:rPr>
                <w:color w:val="161718" w:themeColor="text1"/>
              </w:rPr>
            </w:pPr>
          </w:p>
        </w:tc>
      </w:tr>
      <w:tr w:rsidR="002109BD" w14:paraId="7F5DC51E" w14:textId="77777777" w:rsidTr="002109BD">
        <w:tc>
          <w:tcPr>
            <w:tcW w:w="1632" w:type="dxa"/>
          </w:tcPr>
          <w:p w14:paraId="7D53B74B" w14:textId="77777777" w:rsidR="002109BD" w:rsidRPr="002109BD" w:rsidRDefault="002109BD" w:rsidP="002109BD">
            <w:pPr>
              <w:pStyle w:val="CorpoTboa"/>
              <w:rPr>
                <w:color w:val="161718" w:themeColor="text1"/>
              </w:rPr>
            </w:pPr>
          </w:p>
        </w:tc>
        <w:tc>
          <w:tcPr>
            <w:tcW w:w="2836" w:type="dxa"/>
          </w:tcPr>
          <w:p w14:paraId="0FABBD66" w14:textId="77777777" w:rsidR="002109BD" w:rsidRPr="002109BD" w:rsidRDefault="002109BD" w:rsidP="002109BD">
            <w:pPr>
              <w:pStyle w:val="CorpoTboa"/>
              <w:rPr>
                <w:color w:val="161718" w:themeColor="text1"/>
              </w:rPr>
            </w:pPr>
          </w:p>
        </w:tc>
        <w:tc>
          <w:tcPr>
            <w:tcW w:w="3153" w:type="dxa"/>
          </w:tcPr>
          <w:p w14:paraId="4A8D9CFD" w14:textId="77777777" w:rsidR="002109BD" w:rsidRPr="002109BD" w:rsidRDefault="002109BD" w:rsidP="002109BD">
            <w:pPr>
              <w:pStyle w:val="CorpoTboa"/>
              <w:rPr>
                <w:color w:val="161718" w:themeColor="text1"/>
              </w:rPr>
            </w:pPr>
          </w:p>
        </w:tc>
        <w:tc>
          <w:tcPr>
            <w:tcW w:w="1065" w:type="dxa"/>
          </w:tcPr>
          <w:p w14:paraId="35CC72D2" w14:textId="77777777" w:rsidR="002109BD" w:rsidRPr="002109BD" w:rsidRDefault="002109BD" w:rsidP="002109BD">
            <w:pPr>
              <w:pStyle w:val="CorpoTboa"/>
              <w:rPr>
                <w:color w:val="161718" w:themeColor="text1"/>
              </w:rPr>
            </w:pPr>
          </w:p>
        </w:tc>
      </w:tr>
    </w:tbl>
    <w:p w14:paraId="4B600024" w14:textId="77777777" w:rsidR="002109BD" w:rsidRPr="002109BD" w:rsidRDefault="002109BD" w:rsidP="002109BD">
      <w:pPr>
        <w:pStyle w:val="H3Portada"/>
        <w:rPr>
          <w:rFonts w:eastAsiaTheme="minorEastAsia"/>
        </w:rPr>
      </w:pPr>
    </w:p>
    <w:p w14:paraId="3CF242D0" w14:textId="77777777" w:rsidR="002109BD" w:rsidRPr="002109BD" w:rsidRDefault="002109BD">
      <w:pPr>
        <w:spacing w:after="200"/>
        <w:rPr>
          <w:rFonts w:ascii="Xunta Sans" w:hAnsi="Xunta Sans" w:cs="Times New Roman"/>
          <w:b/>
          <w:color w:val="002B4A"/>
          <w:sz w:val="36"/>
          <w:szCs w:val="36"/>
          <w:lang w:bidi="es-ES"/>
        </w:rPr>
      </w:pPr>
      <w:r w:rsidRPr="002109BD">
        <w:br w:type="page"/>
      </w:r>
    </w:p>
    <w:p w14:paraId="34FA0852" w14:textId="77777777" w:rsidR="002109BD" w:rsidRPr="002109BD" w:rsidRDefault="002109BD" w:rsidP="002109BD">
      <w:pPr>
        <w:pStyle w:val="H3Portada"/>
      </w:pPr>
    </w:p>
    <w:sdt>
      <w:sdtPr>
        <w:rPr>
          <w:rFonts w:asciiTheme="minorHAnsi" w:eastAsiaTheme="minorEastAsia" w:hAnsiTheme="minorHAnsi" w:cstheme="minorBidi"/>
          <w:b w:val="0"/>
          <w:color w:val="FFFFFF" w:themeColor="background1"/>
          <w:sz w:val="28"/>
          <w:szCs w:val="22"/>
          <w:lang w:val="en-GB" w:bidi="ar-SA"/>
        </w:rPr>
        <w:id w:val="32694447"/>
        <w:docPartObj>
          <w:docPartGallery w:val="Table of Contents"/>
          <w:docPartUnique/>
        </w:docPartObj>
      </w:sdtPr>
      <w:sdtEndPr>
        <w:rPr>
          <w:bCs/>
        </w:rPr>
      </w:sdtEndPr>
      <w:sdtContent>
        <w:p w14:paraId="771DF4B2" w14:textId="0BB4BC6F" w:rsidR="002E25EF" w:rsidRDefault="002E25EF" w:rsidP="002E25EF">
          <w:pPr>
            <w:pStyle w:val="HINDEX"/>
          </w:pPr>
          <w:r>
            <w:rPr>
              <w:lang w:val="en-GB"/>
            </w:rPr>
            <w:t>T</w:t>
          </w:r>
          <w:r w:rsidR="008F48A5">
            <w:rPr>
              <w:lang w:val="en-GB"/>
            </w:rPr>
            <w:t>abla</w:t>
          </w:r>
          <w:r>
            <w:rPr>
              <w:lang w:val="en-GB"/>
            </w:rPr>
            <w:t xml:space="preserve"> de </w:t>
          </w:r>
          <w:r w:rsidR="008F48A5">
            <w:rPr>
              <w:lang w:val="en-GB"/>
            </w:rPr>
            <w:t>contenidos</w:t>
          </w:r>
        </w:p>
        <w:p w14:paraId="6DA709F5" w14:textId="7C9D5811" w:rsidR="003D16C2" w:rsidRDefault="00F948ED">
          <w:pPr>
            <w:pStyle w:val="TDC1"/>
            <w:tabs>
              <w:tab w:val="right" w:leader="dot" w:pos="8460"/>
            </w:tabs>
            <w:rPr>
              <w:rFonts w:asciiTheme="minorHAnsi" w:hAnsiTheme="minorHAnsi"/>
              <w:noProof/>
              <w:color w:val="auto"/>
              <w:kern w:val="2"/>
              <w:lang w:eastAsia="es-ES"/>
              <w14:ligatures w14:val="standardContextual"/>
            </w:rPr>
          </w:pPr>
          <w:r>
            <w:fldChar w:fldCharType="begin"/>
          </w:r>
          <w:r>
            <w:instrText xml:space="preserve"> TOC \h \z \t "Nivel 1 (H1 Corpo);1;Nivel 2 (H2 Corpo);2;Nivel 3 (H3 Corpo);3" </w:instrText>
          </w:r>
          <w:r>
            <w:fldChar w:fldCharType="separate"/>
          </w:r>
          <w:hyperlink w:anchor="_Toc147833381" w:history="1">
            <w:r w:rsidR="003D16C2" w:rsidRPr="003E354C">
              <w:rPr>
                <w:rStyle w:val="Hipervnculo"/>
                <w:noProof/>
                <w:lang w:bidi="es-ES"/>
              </w:rPr>
              <w:t>1. Objetivo y alcance del proyecto</w:t>
            </w:r>
            <w:r w:rsidR="003D16C2">
              <w:rPr>
                <w:noProof/>
                <w:webHidden/>
              </w:rPr>
              <w:tab/>
            </w:r>
            <w:r w:rsidR="003D16C2">
              <w:rPr>
                <w:noProof/>
                <w:webHidden/>
              </w:rPr>
              <w:fldChar w:fldCharType="begin"/>
            </w:r>
            <w:r w:rsidR="003D16C2">
              <w:rPr>
                <w:noProof/>
                <w:webHidden/>
              </w:rPr>
              <w:instrText xml:space="preserve"> PAGEREF _Toc147833381 \h </w:instrText>
            </w:r>
            <w:r w:rsidR="003D16C2">
              <w:rPr>
                <w:noProof/>
                <w:webHidden/>
              </w:rPr>
            </w:r>
            <w:r w:rsidR="003D16C2">
              <w:rPr>
                <w:noProof/>
                <w:webHidden/>
              </w:rPr>
              <w:fldChar w:fldCharType="separate"/>
            </w:r>
            <w:r w:rsidR="003D16C2">
              <w:rPr>
                <w:noProof/>
                <w:webHidden/>
              </w:rPr>
              <w:t>7</w:t>
            </w:r>
            <w:r w:rsidR="003D16C2">
              <w:rPr>
                <w:noProof/>
                <w:webHidden/>
              </w:rPr>
              <w:fldChar w:fldCharType="end"/>
            </w:r>
          </w:hyperlink>
        </w:p>
        <w:p w14:paraId="3C35F085" w14:textId="36AC7C46"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2" w:history="1">
            <w:r w:rsidR="003D16C2" w:rsidRPr="003E354C">
              <w:rPr>
                <w:rStyle w:val="Hipervnculo"/>
                <w:noProof/>
                <w:lang w:bidi="es-ES"/>
              </w:rPr>
              <w:t>Aspectos generales</w:t>
            </w:r>
            <w:r w:rsidR="003D16C2">
              <w:rPr>
                <w:noProof/>
                <w:webHidden/>
              </w:rPr>
              <w:tab/>
            </w:r>
            <w:r w:rsidR="003D16C2">
              <w:rPr>
                <w:noProof/>
                <w:webHidden/>
              </w:rPr>
              <w:fldChar w:fldCharType="begin"/>
            </w:r>
            <w:r w:rsidR="003D16C2">
              <w:rPr>
                <w:noProof/>
                <w:webHidden/>
              </w:rPr>
              <w:instrText xml:space="preserve"> PAGEREF _Toc147833382 \h </w:instrText>
            </w:r>
            <w:r w:rsidR="003D16C2">
              <w:rPr>
                <w:noProof/>
                <w:webHidden/>
              </w:rPr>
            </w:r>
            <w:r w:rsidR="003D16C2">
              <w:rPr>
                <w:noProof/>
                <w:webHidden/>
              </w:rPr>
              <w:fldChar w:fldCharType="separate"/>
            </w:r>
            <w:r w:rsidR="003D16C2">
              <w:rPr>
                <w:noProof/>
                <w:webHidden/>
              </w:rPr>
              <w:t>7</w:t>
            </w:r>
            <w:r w:rsidR="003D16C2">
              <w:rPr>
                <w:noProof/>
                <w:webHidden/>
              </w:rPr>
              <w:fldChar w:fldCharType="end"/>
            </w:r>
          </w:hyperlink>
        </w:p>
        <w:p w14:paraId="7C58E32C" w14:textId="1F28ADE5" w:rsidR="003D16C2" w:rsidRDefault="007C3AD8">
          <w:pPr>
            <w:pStyle w:val="TDC1"/>
            <w:tabs>
              <w:tab w:val="right" w:leader="dot" w:pos="8460"/>
            </w:tabs>
            <w:rPr>
              <w:rFonts w:asciiTheme="minorHAnsi" w:hAnsiTheme="minorHAnsi"/>
              <w:noProof/>
              <w:color w:val="auto"/>
              <w:kern w:val="2"/>
              <w:lang w:eastAsia="es-ES"/>
              <w14:ligatures w14:val="standardContextual"/>
            </w:rPr>
          </w:pPr>
          <w:hyperlink w:anchor="_Toc147833383" w:history="1">
            <w:r w:rsidR="003D16C2" w:rsidRPr="003E354C">
              <w:rPr>
                <w:rStyle w:val="Hipervnculo"/>
                <w:noProof/>
                <w:lang w:bidi="es-ES"/>
              </w:rPr>
              <w:t>Metodología de Trabajo Realizada</w:t>
            </w:r>
            <w:r w:rsidR="003D16C2">
              <w:rPr>
                <w:noProof/>
                <w:webHidden/>
              </w:rPr>
              <w:tab/>
            </w:r>
            <w:r w:rsidR="003D16C2">
              <w:rPr>
                <w:noProof/>
                <w:webHidden/>
              </w:rPr>
              <w:fldChar w:fldCharType="begin"/>
            </w:r>
            <w:r w:rsidR="003D16C2">
              <w:rPr>
                <w:noProof/>
                <w:webHidden/>
              </w:rPr>
              <w:instrText xml:space="preserve"> PAGEREF _Toc147833383 \h </w:instrText>
            </w:r>
            <w:r w:rsidR="003D16C2">
              <w:rPr>
                <w:noProof/>
                <w:webHidden/>
              </w:rPr>
            </w:r>
            <w:r w:rsidR="003D16C2">
              <w:rPr>
                <w:noProof/>
                <w:webHidden/>
              </w:rPr>
              <w:fldChar w:fldCharType="separate"/>
            </w:r>
            <w:r w:rsidR="003D16C2">
              <w:rPr>
                <w:noProof/>
                <w:webHidden/>
              </w:rPr>
              <w:t>8</w:t>
            </w:r>
            <w:r w:rsidR="003D16C2">
              <w:rPr>
                <w:noProof/>
                <w:webHidden/>
              </w:rPr>
              <w:fldChar w:fldCharType="end"/>
            </w:r>
          </w:hyperlink>
        </w:p>
        <w:p w14:paraId="79100C69" w14:textId="7929BC63"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4" w:history="1">
            <w:r w:rsidR="003D16C2" w:rsidRPr="003E354C">
              <w:rPr>
                <w:rStyle w:val="Hipervnculo"/>
                <w:noProof/>
                <w:lang w:bidi="es-ES"/>
              </w:rPr>
              <w:t>Aproximación e innovación realizada</w:t>
            </w:r>
            <w:r w:rsidR="003D16C2">
              <w:rPr>
                <w:noProof/>
                <w:webHidden/>
              </w:rPr>
              <w:tab/>
            </w:r>
            <w:r w:rsidR="003D16C2">
              <w:rPr>
                <w:noProof/>
                <w:webHidden/>
              </w:rPr>
              <w:fldChar w:fldCharType="begin"/>
            </w:r>
            <w:r w:rsidR="003D16C2">
              <w:rPr>
                <w:noProof/>
                <w:webHidden/>
              </w:rPr>
              <w:instrText xml:space="preserve"> PAGEREF _Toc147833384 \h </w:instrText>
            </w:r>
            <w:r w:rsidR="003D16C2">
              <w:rPr>
                <w:noProof/>
                <w:webHidden/>
              </w:rPr>
            </w:r>
            <w:r w:rsidR="003D16C2">
              <w:rPr>
                <w:noProof/>
                <w:webHidden/>
              </w:rPr>
              <w:fldChar w:fldCharType="separate"/>
            </w:r>
            <w:r w:rsidR="003D16C2">
              <w:rPr>
                <w:noProof/>
                <w:webHidden/>
              </w:rPr>
              <w:t>9</w:t>
            </w:r>
            <w:r w:rsidR="003D16C2">
              <w:rPr>
                <w:noProof/>
                <w:webHidden/>
              </w:rPr>
              <w:fldChar w:fldCharType="end"/>
            </w:r>
          </w:hyperlink>
        </w:p>
        <w:p w14:paraId="77B91B0B" w14:textId="550D6447"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5" w:history="1">
            <w:r w:rsidR="003D16C2" w:rsidRPr="003E354C">
              <w:rPr>
                <w:rStyle w:val="Hipervnculo"/>
                <w:noProof/>
                <w:lang w:bidi="es-ES"/>
              </w:rPr>
              <w:t>Evaluación de los Resultados</w:t>
            </w:r>
            <w:r w:rsidR="003D16C2">
              <w:rPr>
                <w:noProof/>
                <w:webHidden/>
              </w:rPr>
              <w:tab/>
            </w:r>
            <w:r w:rsidR="003D16C2">
              <w:rPr>
                <w:noProof/>
                <w:webHidden/>
              </w:rPr>
              <w:fldChar w:fldCharType="begin"/>
            </w:r>
            <w:r w:rsidR="003D16C2">
              <w:rPr>
                <w:noProof/>
                <w:webHidden/>
              </w:rPr>
              <w:instrText xml:space="preserve"> PAGEREF _Toc147833385 \h </w:instrText>
            </w:r>
            <w:r w:rsidR="003D16C2">
              <w:rPr>
                <w:noProof/>
                <w:webHidden/>
              </w:rPr>
            </w:r>
            <w:r w:rsidR="003D16C2">
              <w:rPr>
                <w:noProof/>
                <w:webHidden/>
              </w:rPr>
              <w:fldChar w:fldCharType="separate"/>
            </w:r>
            <w:r w:rsidR="003D16C2">
              <w:rPr>
                <w:noProof/>
                <w:webHidden/>
              </w:rPr>
              <w:t>11</w:t>
            </w:r>
            <w:r w:rsidR="003D16C2">
              <w:rPr>
                <w:noProof/>
                <w:webHidden/>
              </w:rPr>
              <w:fldChar w:fldCharType="end"/>
            </w:r>
          </w:hyperlink>
        </w:p>
        <w:p w14:paraId="134F5B6D" w14:textId="2908F93B"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6" w:history="1">
            <w:r w:rsidR="003D16C2" w:rsidRPr="003E354C">
              <w:rPr>
                <w:rStyle w:val="Hipervnculo"/>
                <w:noProof/>
                <w:lang w:bidi="es-ES"/>
              </w:rPr>
              <w:t>Metodología de Trabajo</w:t>
            </w:r>
            <w:r w:rsidR="003D16C2">
              <w:rPr>
                <w:noProof/>
                <w:webHidden/>
              </w:rPr>
              <w:tab/>
            </w:r>
            <w:r w:rsidR="003D16C2">
              <w:rPr>
                <w:noProof/>
                <w:webHidden/>
              </w:rPr>
              <w:fldChar w:fldCharType="begin"/>
            </w:r>
            <w:r w:rsidR="003D16C2">
              <w:rPr>
                <w:noProof/>
                <w:webHidden/>
              </w:rPr>
              <w:instrText xml:space="preserve"> PAGEREF _Toc147833386 \h </w:instrText>
            </w:r>
            <w:r w:rsidR="003D16C2">
              <w:rPr>
                <w:noProof/>
                <w:webHidden/>
              </w:rPr>
            </w:r>
            <w:r w:rsidR="003D16C2">
              <w:rPr>
                <w:noProof/>
                <w:webHidden/>
              </w:rPr>
              <w:fldChar w:fldCharType="separate"/>
            </w:r>
            <w:r w:rsidR="003D16C2">
              <w:rPr>
                <w:noProof/>
                <w:webHidden/>
              </w:rPr>
              <w:t>12</w:t>
            </w:r>
            <w:r w:rsidR="003D16C2">
              <w:rPr>
                <w:noProof/>
                <w:webHidden/>
              </w:rPr>
              <w:fldChar w:fldCharType="end"/>
            </w:r>
          </w:hyperlink>
        </w:p>
        <w:p w14:paraId="667323C3" w14:textId="4FFC858F"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7" w:history="1">
            <w:r w:rsidR="003D16C2" w:rsidRPr="003E354C">
              <w:rPr>
                <w:rStyle w:val="Hipervnculo"/>
                <w:noProof/>
                <w:lang w:bidi="es-ES"/>
              </w:rPr>
              <w:t>Entregables que formarán parte del proyecto</w:t>
            </w:r>
            <w:r w:rsidR="003D16C2">
              <w:rPr>
                <w:noProof/>
                <w:webHidden/>
              </w:rPr>
              <w:tab/>
            </w:r>
            <w:r w:rsidR="003D16C2">
              <w:rPr>
                <w:noProof/>
                <w:webHidden/>
              </w:rPr>
              <w:fldChar w:fldCharType="begin"/>
            </w:r>
            <w:r w:rsidR="003D16C2">
              <w:rPr>
                <w:noProof/>
                <w:webHidden/>
              </w:rPr>
              <w:instrText xml:space="preserve"> PAGEREF _Toc147833387 \h </w:instrText>
            </w:r>
            <w:r w:rsidR="003D16C2">
              <w:rPr>
                <w:noProof/>
                <w:webHidden/>
              </w:rPr>
            </w:r>
            <w:r w:rsidR="003D16C2">
              <w:rPr>
                <w:noProof/>
                <w:webHidden/>
              </w:rPr>
              <w:fldChar w:fldCharType="separate"/>
            </w:r>
            <w:r w:rsidR="003D16C2">
              <w:rPr>
                <w:noProof/>
                <w:webHidden/>
              </w:rPr>
              <w:t>14</w:t>
            </w:r>
            <w:r w:rsidR="003D16C2">
              <w:rPr>
                <w:noProof/>
                <w:webHidden/>
              </w:rPr>
              <w:fldChar w:fldCharType="end"/>
            </w:r>
          </w:hyperlink>
        </w:p>
        <w:p w14:paraId="6A2FCE66" w14:textId="6CB6151C"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8" w:history="1">
            <w:r w:rsidR="003D16C2" w:rsidRPr="003E354C">
              <w:rPr>
                <w:rStyle w:val="Hipervnculo"/>
                <w:noProof/>
                <w:lang w:bidi="es-ES"/>
              </w:rPr>
              <w:t>Conclusiones</w:t>
            </w:r>
            <w:r w:rsidR="003D16C2">
              <w:rPr>
                <w:noProof/>
                <w:webHidden/>
              </w:rPr>
              <w:tab/>
            </w:r>
            <w:r w:rsidR="003D16C2">
              <w:rPr>
                <w:noProof/>
                <w:webHidden/>
              </w:rPr>
              <w:fldChar w:fldCharType="begin"/>
            </w:r>
            <w:r w:rsidR="003D16C2">
              <w:rPr>
                <w:noProof/>
                <w:webHidden/>
              </w:rPr>
              <w:instrText xml:space="preserve"> PAGEREF _Toc147833388 \h </w:instrText>
            </w:r>
            <w:r w:rsidR="003D16C2">
              <w:rPr>
                <w:noProof/>
                <w:webHidden/>
              </w:rPr>
            </w:r>
            <w:r w:rsidR="003D16C2">
              <w:rPr>
                <w:noProof/>
                <w:webHidden/>
              </w:rPr>
              <w:fldChar w:fldCharType="separate"/>
            </w:r>
            <w:r w:rsidR="003D16C2">
              <w:rPr>
                <w:noProof/>
                <w:webHidden/>
              </w:rPr>
              <w:t>17</w:t>
            </w:r>
            <w:r w:rsidR="003D16C2">
              <w:rPr>
                <w:noProof/>
                <w:webHidden/>
              </w:rPr>
              <w:fldChar w:fldCharType="end"/>
            </w:r>
          </w:hyperlink>
        </w:p>
        <w:p w14:paraId="470E01BC" w14:textId="09131C53" w:rsidR="003D16C2" w:rsidRDefault="007C3AD8">
          <w:pPr>
            <w:pStyle w:val="TDC2"/>
            <w:tabs>
              <w:tab w:val="right" w:leader="dot" w:pos="8460"/>
            </w:tabs>
            <w:rPr>
              <w:rFonts w:asciiTheme="minorHAnsi" w:hAnsiTheme="minorHAnsi"/>
              <w:noProof/>
              <w:color w:val="auto"/>
              <w:kern w:val="2"/>
              <w:lang w:eastAsia="es-ES"/>
              <w14:ligatures w14:val="standardContextual"/>
            </w:rPr>
          </w:pPr>
          <w:hyperlink w:anchor="_Toc147833389" w:history="1">
            <w:r w:rsidR="003D16C2" w:rsidRPr="003E354C">
              <w:rPr>
                <w:rStyle w:val="Hipervnculo"/>
                <w:noProof/>
                <w:lang w:bidi="es-ES"/>
              </w:rPr>
              <w:t>Siguientes Pasos</w:t>
            </w:r>
            <w:r w:rsidR="003D16C2">
              <w:rPr>
                <w:noProof/>
                <w:webHidden/>
              </w:rPr>
              <w:tab/>
            </w:r>
            <w:r w:rsidR="003D16C2">
              <w:rPr>
                <w:noProof/>
                <w:webHidden/>
              </w:rPr>
              <w:fldChar w:fldCharType="begin"/>
            </w:r>
            <w:r w:rsidR="003D16C2">
              <w:rPr>
                <w:noProof/>
                <w:webHidden/>
              </w:rPr>
              <w:instrText xml:space="preserve"> PAGEREF _Toc147833389 \h </w:instrText>
            </w:r>
            <w:r w:rsidR="003D16C2">
              <w:rPr>
                <w:noProof/>
                <w:webHidden/>
              </w:rPr>
            </w:r>
            <w:r w:rsidR="003D16C2">
              <w:rPr>
                <w:noProof/>
                <w:webHidden/>
              </w:rPr>
              <w:fldChar w:fldCharType="separate"/>
            </w:r>
            <w:r w:rsidR="003D16C2">
              <w:rPr>
                <w:noProof/>
                <w:webHidden/>
              </w:rPr>
              <w:t>17</w:t>
            </w:r>
            <w:r w:rsidR="003D16C2">
              <w:rPr>
                <w:noProof/>
                <w:webHidden/>
              </w:rPr>
              <w:fldChar w:fldCharType="end"/>
            </w:r>
          </w:hyperlink>
        </w:p>
        <w:p w14:paraId="66E82539" w14:textId="7F656B99" w:rsidR="002E25EF" w:rsidRDefault="00F948ED">
          <w:r>
            <w:rPr>
              <w:rFonts w:ascii="Xunta Sans" w:hAnsi="Xunta Sans"/>
              <w:color w:val="2B2D2F" w:themeColor="text1" w:themeTint="E6"/>
              <w:sz w:val="22"/>
            </w:rPr>
            <w:fldChar w:fldCharType="end"/>
          </w:r>
        </w:p>
      </w:sdtContent>
    </w:sdt>
    <w:p w14:paraId="72E8FBAF" w14:textId="77777777" w:rsidR="002109BD" w:rsidRDefault="002109BD">
      <w:pPr>
        <w:spacing w:after="200"/>
        <w:rPr>
          <w:rFonts w:ascii="Xunta Sans" w:eastAsia="Times New Roman" w:hAnsi="Xunta Sans" w:cs="Times New Roman"/>
          <w:b/>
          <w:color w:val="007BC4"/>
          <w:sz w:val="48"/>
          <w:szCs w:val="48"/>
          <w:lang w:bidi="es-ES"/>
        </w:rPr>
      </w:pPr>
      <w:r>
        <w:br w:type="page"/>
      </w:r>
    </w:p>
    <w:p w14:paraId="6F0C4BB4" w14:textId="77777777" w:rsidR="007340AA" w:rsidRDefault="008B4EE8" w:rsidP="007340AA">
      <w:pPr>
        <w:pStyle w:val="HINDEX"/>
      </w:pPr>
      <w:r>
        <w:lastRenderedPageBreak/>
        <w:t>Lista de figuras</w:t>
      </w:r>
    </w:p>
    <w:p w14:paraId="45A3A67A" w14:textId="248A5513" w:rsidR="00DB554C" w:rsidRDefault="007340AA">
      <w:pPr>
        <w:pStyle w:val="Tabladeilustraciones"/>
        <w:tabs>
          <w:tab w:val="right" w:leader="dot" w:pos="8460"/>
        </w:tabs>
        <w:rPr>
          <w:rFonts w:asciiTheme="minorHAnsi" w:hAnsiTheme="minorHAnsi"/>
          <w:noProof/>
          <w:color w:val="auto"/>
          <w:kern w:val="2"/>
          <w:lang w:eastAsia="es-ES"/>
          <w14:ligatures w14:val="standardContextual"/>
        </w:rPr>
      </w:pPr>
      <w:r>
        <w:fldChar w:fldCharType="begin"/>
      </w:r>
      <w:r>
        <w:instrText xml:space="preserve"> TOC \h \z \t "Figuras" \c </w:instrText>
      </w:r>
      <w:r>
        <w:fldChar w:fldCharType="separate"/>
      </w:r>
      <w:hyperlink w:anchor="_Toc147833390" w:history="1">
        <w:r w:rsidR="00DB554C" w:rsidRPr="00D5401D">
          <w:rPr>
            <w:rStyle w:val="Hipervnculo"/>
            <w:noProof/>
          </w:rPr>
          <w:t>Figura 1: Formación sobre Tensor Networks en las instalaciones de CESGA.</w:t>
        </w:r>
        <w:r w:rsidR="00DB554C">
          <w:rPr>
            <w:noProof/>
            <w:webHidden/>
          </w:rPr>
          <w:tab/>
        </w:r>
        <w:r w:rsidR="00DB554C">
          <w:rPr>
            <w:noProof/>
            <w:webHidden/>
          </w:rPr>
          <w:fldChar w:fldCharType="begin"/>
        </w:r>
        <w:r w:rsidR="00DB554C">
          <w:rPr>
            <w:noProof/>
            <w:webHidden/>
          </w:rPr>
          <w:instrText xml:space="preserve"> PAGEREF _Toc147833390 \h </w:instrText>
        </w:r>
        <w:r w:rsidR="00DB554C">
          <w:rPr>
            <w:noProof/>
            <w:webHidden/>
          </w:rPr>
        </w:r>
        <w:r w:rsidR="00DB554C">
          <w:rPr>
            <w:noProof/>
            <w:webHidden/>
          </w:rPr>
          <w:fldChar w:fldCharType="separate"/>
        </w:r>
        <w:r w:rsidR="00DB554C">
          <w:rPr>
            <w:noProof/>
            <w:webHidden/>
          </w:rPr>
          <w:t>8</w:t>
        </w:r>
        <w:r w:rsidR="00DB554C">
          <w:rPr>
            <w:noProof/>
            <w:webHidden/>
          </w:rPr>
          <w:fldChar w:fldCharType="end"/>
        </w:r>
      </w:hyperlink>
    </w:p>
    <w:p w14:paraId="323664EC" w14:textId="6ED9FBD0" w:rsidR="00DB554C" w:rsidRDefault="007C3AD8">
      <w:pPr>
        <w:pStyle w:val="Tabladeilustraciones"/>
        <w:tabs>
          <w:tab w:val="right" w:leader="dot" w:pos="8460"/>
        </w:tabs>
        <w:rPr>
          <w:rFonts w:asciiTheme="minorHAnsi" w:hAnsiTheme="minorHAnsi"/>
          <w:noProof/>
          <w:color w:val="auto"/>
          <w:kern w:val="2"/>
          <w:lang w:eastAsia="es-ES"/>
          <w14:ligatures w14:val="standardContextual"/>
        </w:rPr>
      </w:pPr>
      <w:hyperlink w:anchor="_Toc147833391" w:history="1">
        <w:r w:rsidR="00DB554C" w:rsidRPr="00D5401D">
          <w:rPr>
            <w:rStyle w:val="Hipervnculo"/>
            <w:noProof/>
          </w:rPr>
          <w:t>Figura 2: Distintos escenarios de resolución sobre el problema JPS.</w:t>
        </w:r>
        <w:r w:rsidR="00DB554C">
          <w:rPr>
            <w:noProof/>
            <w:webHidden/>
          </w:rPr>
          <w:tab/>
        </w:r>
        <w:r w:rsidR="00DB554C">
          <w:rPr>
            <w:noProof/>
            <w:webHidden/>
          </w:rPr>
          <w:fldChar w:fldCharType="begin"/>
        </w:r>
        <w:r w:rsidR="00DB554C">
          <w:rPr>
            <w:noProof/>
            <w:webHidden/>
          </w:rPr>
          <w:instrText xml:space="preserve"> PAGEREF _Toc147833391 \h </w:instrText>
        </w:r>
        <w:r w:rsidR="00DB554C">
          <w:rPr>
            <w:noProof/>
            <w:webHidden/>
          </w:rPr>
        </w:r>
        <w:r w:rsidR="00DB554C">
          <w:rPr>
            <w:noProof/>
            <w:webHidden/>
          </w:rPr>
          <w:fldChar w:fldCharType="separate"/>
        </w:r>
        <w:r w:rsidR="00DB554C">
          <w:rPr>
            <w:noProof/>
            <w:webHidden/>
          </w:rPr>
          <w:t>9</w:t>
        </w:r>
        <w:r w:rsidR="00DB554C">
          <w:rPr>
            <w:noProof/>
            <w:webHidden/>
          </w:rPr>
          <w:fldChar w:fldCharType="end"/>
        </w:r>
      </w:hyperlink>
    </w:p>
    <w:p w14:paraId="6BCA79F7" w14:textId="7B80AF2F" w:rsidR="00DB554C" w:rsidRDefault="007C3AD8">
      <w:pPr>
        <w:pStyle w:val="Tabladeilustraciones"/>
        <w:tabs>
          <w:tab w:val="right" w:leader="dot" w:pos="8460"/>
        </w:tabs>
        <w:rPr>
          <w:rFonts w:asciiTheme="minorHAnsi" w:hAnsiTheme="minorHAnsi"/>
          <w:noProof/>
          <w:color w:val="auto"/>
          <w:kern w:val="2"/>
          <w:lang w:eastAsia="es-ES"/>
          <w14:ligatures w14:val="standardContextual"/>
        </w:rPr>
      </w:pPr>
      <w:hyperlink w:anchor="_Toc147833392" w:history="1">
        <w:r w:rsidR="00DB554C" w:rsidRPr="00D5401D">
          <w:rPr>
            <w:rStyle w:val="Hipervnculo"/>
            <w:noProof/>
          </w:rPr>
          <w:t>Figura 2: Imagen de seguimiento de reuniones del equipo CESGA&amp;Ibermática.</w:t>
        </w:r>
        <w:r w:rsidR="00DB554C">
          <w:rPr>
            <w:noProof/>
            <w:webHidden/>
          </w:rPr>
          <w:tab/>
        </w:r>
        <w:r w:rsidR="00DB554C">
          <w:rPr>
            <w:noProof/>
            <w:webHidden/>
          </w:rPr>
          <w:fldChar w:fldCharType="begin"/>
        </w:r>
        <w:r w:rsidR="00DB554C">
          <w:rPr>
            <w:noProof/>
            <w:webHidden/>
          </w:rPr>
          <w:instrText xml:space="preserve"> PAGEREF _Toc147833392 \h </w:instrText>
        </w:r>
        <w:r w:rsidR="00DB554C">
          <w:rPr>
            <w:noProof/>
            <w:webHidden/>
          </w:rPr>
        </w:r>
        <w:r w:rsidR="00DB554C">
          <w:rPr>
            <w:noProof/>
            <w:webHidden/>
          </w:rPr>
          <w:fldChar w:fldCharType="separate"/>
        </w:r>
        <w:r w:rsidR="00DB554C">
          <w:rPr>
            <w:noProof/>
            <w:webHidden/>
          </w:rPr>
          <w:t>14</w:t>
        </w:r>
        <w:r w:rsidR="00DB554C">
          <w:rPr>
            <w:noProof/>
            <w:webHidden/>
          </w:rPr>
          <w:fldChar w:fldCharType="end"/>
        </w:r>
      </w:hyperlink>
    </w:p>
    <w:p w14:paraId="1CB11E7E" w14:textId="51B5D677" w:rsidR="007340AA" w:rsidRDefault="007340AA" w:rsidP="007340AA">
      <w:pPr>
        <w:pStyle w:val="HINDEX"/>
      </w:pPr>
      <w:r>
        <w:fldChar w:fldCharType="end"/>
      </w:r>
    </w:p>
    <w:p w14:paraId="51EB7A93" w14:textId="08889799" w:rsidR="008B4EE8" w:rsidRDefault="007340AA" w:rsidP="008B4EE8">
      <w:pPr>
        <w:pStyle w:val="HINDEX"/>
      </w:pPr>
      <w:r>
        <w:br w:type="page"/>
      </w:r>
      <w:r w:rsidR="008B4EE8">
        <w:lastRenderedPageBreak/>
        <w:t xml:space="preserve">Lista de </w:t>
      </w:r>
      <w:r w:rsidR="008F48A5">
        <w:t>Tablas</w:t>
      </w:r>
    </w:p>
    <w:p w14:paraId="55FCD91B" w14:textId="4961C29C" w:rsidR="008B4EE8" w:rsidRPr="00EE41A3" w:rsidRDefault="008B4EE8" w:rsidP="008B4EE8">
      <w:pPr>
        <w:pStyle w:val="HINDEX"/>
      </w:pPr>
      <w:r>
        <w:rPr>
          <w:rFonts w:eastAsiaTheme="minorEastAsia" w:cstheme="minorBidi"/>
          <w:b w:val="0"/>
          <w:color w:val="2B2D2F" w:themeColor="text1" w:themeTint="E6"/>
          <w:sz w:val="22"/>
          <w:szCs w:val="22"/>
          <w:lang w:bidi="ar-SA"/>
        </w:rPr>
        <w:fldChar w:fldCharType="begin"/>
      </w:r>
      <w:r w:rsidRPr="00EE41A3">
        <w:instrText xml:space="preserve"> TOC \h \z \t "Táboas" \c </w:instrText>
      </w:r>
      <w:r>
        <w:rPr>
          <w:rFonts w:eastAsiaTheme="minorEastAsia" w:cstheme="minorBidi"/>
          <w:b w:val="0"/>
          <w:color w:val="2B2D2F" w:themeColor="text1" w:themeTint="E6"/>
          <w:sz w:val="22"/>
          <w:szCs w:val="22"/>
          <w:lang w:bidi="ar-SA"/>
        </w:rPr>
        <w:fldChar w:fldCharType="separate"/>
      </w:r>
      <w:r w:rsidR="00974D1D">
        <w:rPr>
          <w:rFonts w:eastAsiaTheme="minorEastAsia" w:cstheme="minorBidi"/>
          <w:bCs/>
          <w:noProof/>
          <w:color w:val="2B2D2F" w:themeColor="text1" w:themeTint="E6"/>
          <w:sz w:val="22"/>
          <w:szCs w:val="22"/>
          <w:lang w:bidi="ar-SA"/>
        </w:rPr>
        <w:t>No se encuentran elementos de tabla de ilustraciones.</w:t>
      </w:r>
      <w:r>
        <w:fldChar w:fldCharType="end"/>
      </w:r>
      <w:r w:rsidRPr="00EE41A3">
        <w:br w:type="page"/>
      </w:r>
    </w:p>
    <w:p w14:paraId="6021D206" w14:textId="77777777" w:rsidR="007340AA" w:rsidRPr="00EE41A3" w:rsidRDefault="007340AA">
      <w:pPr>
        <w:spacing w:after="200"/>
        <w:rPr>
          <w:rFonts w:ascii="Xunta Sans" w:eastAsia="Times New Roman" w:hAnsi="Xunta Sans" w:cs="Times New Roman"/>
          <w:b/>
          <w:color w:val="007BC4"/>
          <w:sz w:val="48"/>
          <w:szCs w:val="48"/>
          <w:lang w:bidi="es-ES"/>
        </w:rPr>
      </w:pPr>
    </w:p>
    <w:p w14:paraId="0C831BA1" w14:textId="77777777" w:rsidR="007340AA" w:rsidRPr="007340AA" w:rsidRDefault="007340AA" w:rsidP="007340AA">
      <w:pPr>
        <w:pStyle w:val="HINDEX"/>
      </w:pPr>
      <w:r w:rsidRPr="007340AA">
        <w:t>L</w:t>
      </w:r>
      <w:r>
        <w:t>ista de acrónimos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7235"/>
      </w:tblGrid>
      <w:tr w:rsidR="007340AA" w14:paraId="79BCF558" w14:textId="77777777" w:rsidTr="007340AA">
        <w:tc>
          <w:tcPr>
            <w:tcW w:w="1242" w:type="dxa"/>
          </w:tcPr>
          <w:p w14:paraId="1CC7B519" w14:textId="77777777" w:rsidR="007340AA" w:rsidRPr="005D3D89" w:rsidRDefault="007340AA" w:rsidP="005D3D89">
            <w:pPr>
              <w:pStyle w:val="Corpoazul"/>
            </w:pPr>
            <w:r w:rsidRPr="005D3D89">
              <w:t>TDC</w:t>
            </w:r>
          </w:p>
        </w:tc>
        <w:tc>
          <w:tcPr>
            <w:tcW w:w="7368" w:type="dxa"/>
          </w:tcPr>
          <w:p w14:paraId="347B501B" w14:textId="77777777" w:rsidR="007340AA" w:rsidRPr="007340AA" w:rsidRDefault="007340AA" w:rsidP="007340AA">
            <w:pPr>
              <w:pStyle w:val="Cursiva"/>
            </w:pPr>
            <w:r w:rsidRPr="007340AA">
              <w:t>Táboa de Contidos</w:t>
            </w:r>
          </w:p>
        </w:tc>
      </w:tr>
      <w:tr w:rsidR="007340AA" w14:paraId="096E36C7" w14:textId="77777777" w:rsidTr="007340AA">
        <w:tc>
          <w:tcPr>
            <w:tcW w:w="1242" w:type="dxa"/>
          </w:tcPr>
          <w:p w14:paraId="611D337E" w14:textId="77777777" w:rsidR="007340AA" w:rsidRDefault="007340AA" w:rsidP="007340AA">
            <w:pPr>
              <w:spacing w:after="200"/>
              <w:jc w:val="right"/>
            </w:pPr>
            <w:r>
              <w:t>ACRO</w:t>
            </w:r>
          </w:p>
        </w:tc>
        <w:tc>
          <w:tcPr>
            <w:tcW w:w="7368" w:type="dxa"/>
          </w:tcPr>
          <w:p w14:paraId="384D52CC" w14:textId="77777777" w:rsidR="007340AA" w:rsidRDefault="007340AA" w:rsidP="007340AA">
            <w:pPr>
              <w:spacing w:after="200"/>
            </w:pPr>
          </w:p>
        </w:tc>
      </w:tr>
      <w:tr w:rsidR="007340AA" w14:paraId="1F0A9394" w14:textId="77777777" w:rsidTr="007340AA">
        <w:tc>
          <w:tcPr>
            <w:tcW w:w="1242" w:type="dxa"/>
          </w:tcPr>
          <w:p w14:paraId="64381B86" w14:textId="77777777" w:rsidR="007340AA" w:rsidRDefault="007340AA" w:rsidP="007340AA">
            <w:pPr>
              <w:spacing w:after="200"/>
              <w:jc w:val="right"/>
            </w:pPr>
          </w:p>
        </w:tc>
        <w:tc>
          <w:tcPr>
            <w:tcW w:w="7368" w:type="dxa"/>
          </w:tcPr>
          <w:p w14:paraId="5784DC77" w14:textId="77777777" w:rsidR="007340AA" w:rsidRDefault="007340AA" w:rsidP="007340AA">
            <w:pPr>
              <w:spacing w:after="200"/>
            </w:pPr>
          </w:p>
        </w:tc>
      </w:tr>
      <w:tr w:rsidR="007340AA" w14:paraId="188EFEC1" w14:textId="77777777" w:rsidTr="007340AA">
        <w:tc>
          <w:tcPr>
            <w:tcW w:w="1242" w:type="dxa"/>
          </w:tcPr>
          <w:p w14:paraId="73CC6024" w14:textId="77777777" w:rsidR="007340AA" w:rsidRDefault="007340AA" w:rsidP="007340AA">
            <w:pPr>
              <w:spacing w:after="200"/>
              <w:jc w:val="right"/>
            </w:pPr>
          </w:p>
        </w:tc>
        <w:tc>
          <w:tcPr>
            <w:tcW w:w="7368" w:type="dxa"/>
          </w:tcPr>
          <w:p w14:paraId="02913AF2" w14:textId="77777777" w:rsidR="007340AA" w:rsidRDefault="007340AA" w:rsidP="007340AA">
            <w:pPr>
              <w:spacing w:after="200"/>
            </w:pPr>
          </w:p>
        </w:tc>
      </w:tr>
      <w:tr w:rsidR="007340AA" w14:paraId="2CD8860F" w14:textId="77777777" w:rsidTr="007340AA">
        <w:tc>
          <w:tcPr>
            <w:tcW w:w="1242" w:type="dxa"/>
          </w:tcPr>
          <w:p w14:paraId="40CFE55E" w14:textId="77777777" w:rsidR="007340AA" w:rsidRDefault="007340AA" w:rsidP="007340AA">
            <w:pPr>
              <w:spacing w:after="200"/>
              <w:jc w:val="right"/>
            </w:pPr>
          </w:p>
        </w:tc>
        <w:tc>
          <w:tcPr>
            <w:tcW w:w="7368" w:type="dxa"/>
          </w:tcPr>
          <w:p w14:paraId="029F1AEC" w14:textId="77777777" w:rsidR="007340AA" w:rsidRDefault="007340AA" w:rsidP="007340AA">
            <w:pPr>
              <w:spacing w:after="200"/>
            </w:pPr>
          </w:p>
        </w:tc>
      </w:tr>
      <w:tr w:rsidR="007340AA" w14:paraId="0B325BA9" w14:textId="77777777" w:rsidTr="007340AA">
        <w:tc>
          <w:tcPr>
            <w:tcW w:w="1242" w:type="dxa"/>
          </w:tcPr>
          <w:p w14:paraId="099BBB61" w14:textId="77777777" w:rsidR="007340AA" w:rsidRDefault="007340AA" w:rsidP="007340AA">
            <w:pPr>
              <w:spacing w:after="200"/>
              <w:jc w:val="right"/>
            </w:pPr>
          </w:p>
        </w:tc>
        <w:tc>
          <w:tcPr>
            <w:tcW w:w="7368" w:type="dxa"/>
          </w:tcPr>
          <w:p w14:paraId="36703F1F" w14:textId="77777777" w:rsidR="007340AA" w:rsidRDefault="007340AA" w:rsidP="007340AA">
            <w:pPr>
              <w:spacing w:after="200"/>
            </w:pPr>
          </w:p>
        </w:tc>
      </w:tr>
      <w:tr w:rsidR="007340AA" w14:paraId="629884AB" w14:textId="77777777" w:rsidTr="007340AA">
        <w:tc>
          <w:tcPr>
            <w:tcW w:w="1242" w:type="dxa"/>
          </w:tcPr>
          <w:p w14:paraId="25F31C3E" w14:textId="77777777" w:rsidR="007340AA" w:rsidRDefault="007340AA" w:rsidP="007340AA">
            <w:pPr>
              <w:spacing w:after="200"/>
              <w:jc w:val="right"/>
            </w:pPr>
          </w:p>
        </w:tc>
        <w:tc>
          <w:tcPr>
            <w:tcW w:w="7368" w:type="dxa"/>
          </w:tcPr>
          <w:p w14:paraId="7A8F32B0" w14:textId="77777777" w:rsidR="007340AA" w:rsidRDefault="007340AA" w:rsidP="007340AA">
            <w:pPr>
              <w:spacing w:after="200"/>
            </w:pPr>
          </w:p>
        </w:tc>
      </w:tr>
      <w:tr w:rsidR="007340AA" w14:paraId="668A0348" w14:textId="77777777" w:rsidTr="007340AA">
        <w:tc>
          <w:tcPr>
            <w:tcW w:w="1242" w:type="dxa"/>
          </w:tcPr>
          <w:p w14:paraId="10268258" w14:textId="77777777" w:rsidR="007340AA" w:rsidRDefault="007340AA" w:rsidP="007340AA">
            <w:pPr>
              <w:spacing w:after="200"/>
              <w:jc w:val="right"/>
            </w:pPr>
          </w:p>
        </w:tc>
        <w:tc>
          <w:tcPr>
            <w:tcW w:w="7368" w:type="dxa"/>
          </w:tcPr>
          <w:p w14:paraId="306324DD" w14:textId="77777777" w:rsidR="007340AA" w:rsidRDefault="007340AA" w:rsidP="007340AA">
            <w:pPr>
              <w:spacing w:after="200"/>
            </w:pPr>
          </w:p>
        </w:tc>
      </w:tr>
    </w:tbl>
    <w:p w14:paraId="57ACC88E" w14:textId="77777777" w:rsidR="007340AA" w:rsidRDefault="007340AA">
      <w:pPr>
        <w:spacing w:after="200"/>
      </w:pPr>
      <w:r>
        <w:br w:type="page"/>
      </w:r>
    </w:p>
    <w:p w14:paraId="1A96E2E7" w14:textId="77777777" w:rsidR="007340AA" w:rsidRDefault="007340AA">
      <w:pPr>
        <w:spacing w:after="200"/>
      </w:pPr>
    </w:p>
    <w:p w14:paraId="298B804D" w14:textId="1EF6E8EA" w:rsidR="00DC4FAD" w:rsidRPr="00D82831" w:rsidRDefault="00DC4FAD" w:rsidP="00D82831">
      <w:pPr>
        <w:pStyle w:val="Nivel1H1Corpo"/>
      </w:pPr>
      <w:bookmarkStart w:id="0" w:name="_Toc147833381"/>
      <w:r w:rsidRPr="00D82831">
        <w:t xml:space="preserve">1. </w:t>
      </w:r>
      <w:r w:rsidR="007A14A1" w:rsidRPr="007A14A1">
        <w:t>Objetivo y alcance del proyecto</w:t>
      </w:r>
      <w:bookmarkEnd w:id="0"/>
      <w:r w:rsidR="007A14A1" w:rsidRPr="007A14A1">
        <w:t> </w:t>
      </w:r>
    </w:p>
    <w:p w14:paraId="67C5CF47" w14:textId="2EDB9904" w:rsidR="00C27448" w:rsidRDefault="002048BD" w:rsidP="00994EF6">
      <w:pPr>
        <w:pStyle w:val="Nivel2H2Corpo"/>
      </w:pPr>
      <w:bookmarkStart w:id="1" w:name="_Toc147833382"/>
      <w:r w:rsidRPr="002048BD">
        <w:t>Aspectos generales</w:t>
      </w:r>
      <w:bookmarkEnd w:id="1"/>
      <w:r w:rsidRPr="002048BD">
        <w:t> </w:t>
      </w:r>
    </w:p>
    <w:p w14:paraId="6CF56831" w14:textId="77777777" w:rsidR="005A618A" w:rsidRDefault="009C51AB" w:rsidP="002D342D">
      <w:pPr>
        <w:pStyle w:val="Corpo"/>
      </w:pPr>
      <w:r>
        <w:t xml:space="preserve">Este proyecto se ha centrado en </w:t>
      </w:r>
      <w:r w:rsidR="002D342D" w:rsidRPr="002D342D">
        <w:t>la investigación de</w:t>
      </w:r>
      <w:r>
        <w:t xml:space="preserve"> cómo resolver </w:t>
      </w:r>
      <w:r w:rsidR="002D342D" w:rsidRPr="002D342D">
        <w:t xml:space="preserve">problemas de optimización, especialmente la optimización combinatoria (PUBO/QUBO), </w:t>
      </w:r>
      <w:r w:rsidR="00072C4C">
        <w:t>dado</w:t>
      </w:r>
      <w:r w:rsidR="002D342D" w:rsidRPr="002D342D">
        <w:t xml:space="preserve"> que son soluciones que tienen una gran aplicabilidad en sectores estratégicos como la logística, el transporte, la energía o las finanzas. La posibilidad de utilizar las técnicas de paralelización desarrolladas en el CESGA, aplicadas, además, en el nuevo ordenador cuántico, es sumamente interesante desde un punto de vista de investigación y de aplicación. El objetivo principal del proyecto se </w:t>
      </w:r>
      <w:r w:rsidR="00072C4C">
        <w:t xml:space="preserve">ha </w:t>
      </w:r>
      <w:r w:rsidR="002D342D" w:rsidRPr="002D342D">
        <w:t>centra</w:t>
      </w:r>
      <w:r w:rsidR="00072C4C">
        <w:t>do</w:t>
      </w:r>
      <w:r w:rsidR="002D342D" w:rsidRPr="002D342D">
        <w:t xml:space="preserve"> en la selección, ponderación y elección de un caso, o varios, de interés industrial</w:t>
      </w:r>
      <w:r w:rsidR="00072C4C">
        <w:t xml:space="preserve">, y una vez seleccionado, se ha formulado </w:t>
      </w:r>
      <w:r w:rsidR="002D342D" w:rsidRPr="002D342D">
        <w:t xml:space="preserve">como un problema tipo QUBO o PUBO, </w:t>
      </w:r>
      <w:r w:rsidR="00072C4C">
        <w:t xml:space="preserve">y se ha evaluado su </w:t>
      </w:r>
      <w:r w:rsidR="00204D28">
        <w:t xml:space="preserve">coste computacional teórico en los entornos cuánticos de CESGA. </w:t>
      </w:r>
      <w:r w:rsidR="002D342D" w:rsidRPr="002D342D">
        <w:t>Posteriormente</w:t>
      </w:r>
      <w:r w:rsidR="00204D28">
        <w:t xml:space="preserve">, se ha generado un pseudocódigo y un código </w:t>
      </w:r>
      <w:r w:rsidR="00975230">
        <w:t>de resolución, en</w:t>
      </w:r>
      <w:r w:rsidR="006023CC">
        <w:t xml:space="preserve"> los</w:t>
      </w:r>
      <w:r w:rsidR="00975230">
        <w:t xml:space="preserve"> servidores de computación cuántica de p</w:t>
      </w:r>
      <w:r w:rsidR="006023CC">
        <w:t>uerta</w:t>
      </w:r>
      <w:r w:rsidR="00835BE9">
        <w:t>s cuánticas</w:t>
      </w:r>
      <w:r w:rsidR="00975230">
        <w:t xml:space="preserve">, como de inspiración cuántica, y se han aplicado dichos </w:t>
      </w:r>
      <w:r w:rsidR="0003273F">
        <w:t xml:space="preserve">desarrollos tanto en sistemas externos, como en los sistemas de CESGA. </w:t>
      </w:r>
    </w:p>
    <w:p w14:paraId="3E3CEF58" w14:textId="23E6AAC5" w:rsidR="007230DB" w:rsidRDefault="005A618A" w:rsidP="002D342D">
      <w:pPr>
        <w:pStyle w:val="Corpo"/>
      </w:pPr>
      <w:r>
        <w:t xml:space="preserve">En concreto se ha </w:t>
      </w:r>
      <w:r w:rsidR="00E66696">
        <w:t xml:space="preserve">implementado un problema preseleccionado en base a ciertos criterios de aplicabilidad Industrial (ver </w:t>
      </w:r>
      <w:r w:rsidR="005D5CF6">
        <w:t xml:space="preserve">el entregable T5.1. Informe de Casos de uso Ponderados), se ha analizado su codificación y potencia </w:t>
      </w:r>
      <w:r w:rsidR="009B4C2A">
        <w:t>estadística</w:t>
      </w:r>
      <w:r w:rsidR="00906FED">
        <w:t xml:space="preserve"> y de implantación (ver el entregable </w:t>
      </w:r>
      <w:r w:rsidR="009B4C2A">
        <w:t xml:space="preserve">T5.2. Informe Calidad de los Datos, Potencia Predictiva), trasladando la funcionalidad del caso </w:t>
      </w:r>
      <w:r w:rsidR="00E52952">
        <w:t>seleccionado</w:t>
      </w:r>
      <w:r w:rsidR="009B4C2A">
        <w:t xml:space="preserve"> (Job </w:t>
      </w:r>
      <w:proofErr w:type="spellStart"/>
      <w:r w:rsidR="009B4C2A">
        <w:t>Schelude</w:t>
      </w:r>
      <w:proofErr w:type="spellEnd"/>
      <w:r w:rsidR="009B4C2A">
        <w:t xml:space="preserve"> </w:t>
      </w:r>
      <w:proofErr w:type="spellStart"/>
      <w:r w:rsidR="009B4C2A">
        <w:t>Problem</w:t>
      </w:r>
      <w:proofErr w:type="spellEnd"/>
      <w:r w:rsidR="009B4C2A">
        <w:t xml:space="preserve">) a una notación </w:t>
      </w:r>
      <w:r w:rsidR="002D342D">
        <w:t>PUBO/QUBO</w:t>
      </w:r>
      <w:r w:rsidR="009B4C2A">
        <w:t xml:space="preserve">, materializado en un algoritmo </w:t>
      </w:r>
      <w:r w:rsidR="002D342D">
        <w:t>QAOA cuántico</w:t>
      </w:r>
      <w:r w:rsidR="009B4C2A">
        <w:t xml:space="preserve">, </w:t>
      </w:r>
      <w:r w:rsidR="00645E83">
        <w:t>que se ha ejecutado en los simuladores cuánticos de CESGA, de cara a evaluar sus rendimientos y resultados, plasmados en el documento T5.3. Informe de Evaluación de los Modelos (</w:t>
      </w:r>
      <w:proofErr w:type="spellStart"/>
      <w:r w:rsidR="00645E83">
        <w:t>Bechmarket</w:t>
      </w:r>
      <w:proofErr w:type="spellEnd"/>
      <w:r w:rsidR="00645E83">
        <w:t>)</w:t>
      </w:r>
      <w:r w:rsidR="007230DB">
        <w:t xml:space="preserve">. </w:t>
      </w:r>
    </w:p>
    <w:p w14:paraId="0EED1533" w14:textId="7457C870" w:rsidR="007930C3" w:rsidRPr="002D342D" w:rsidRDefault="007230DB" w:rsidP="7FEAC43F">
      <w:pPr>
        <w:pStyle w:val="Corpo"/>
      </w:pPr>
      <w:r>
        <w:t xml:space="preserve">A lo largo del proyecto, se han comparado distintas técnicas de optimización, y se ha analizado la posibilidad de división de circuitos a nivel </w:t>
      </w:r>
      <w:r w:rsidR="001F7F93">
        <w:t xml:space="preserve">cuántico, y a nivel </w:t>
      </w:r>
      <w:r w:rsidR="00E6419D">
        <w:t>funcional</w:t>
      </w:r>
      <w:r w:rsidR="001F7F93">
        <w:t xml:space="preserve">. Finalmente, se han sugerido distintas heurísticas de cara a mejorar los resultados finales obtenidos, así como </w:t>
      </w:r>
      <w:r w:rsidR="002D342D">
        <w:t xml:space="preserve">para poder ejecutarse en una computadora cuántica de puertas, de propósito general. </w:t>
      </w:r>
    </w:p>
    <w:p w14:paraId="3853096A" w14:textId="29BBB20C" w:rsidR="002D342D" w:rsidRPr="002D342D" w:rsidRDefault="002D342D" w:rsidP="002D342D">
      <w:pPr>
        <w:pStyle w:val="Corpo"/>
      </w:pPr>
    </w:p>
    <w:p w14:paraId="2A33CFC1" w14:textId="77777777" w:rsidR="00EE41A3" w:rsidRDefault="00EE41A3">
      <w:pPr>
        <w:spacing w:after="200"/>
        <w:rPr>
          <w:rFonts w:ascii="Xunta Sans" w:hAnsi="Xunta Sans"/>
          <w:color w:val="2B2D2F" w:themeColor="text1" w:themeTint="E6"/>
          <w:sz w:val="22"/>
        </w:rPr>
      </w:pPr>
      <w:r>
        <w:br w:type="page"/>
      </w:r>
    </w:p>
    <w:p w14:paraId="48DDABAC" w14:textId="2D5ED590" w:rsidR="002D342D" w:rsidRPr="002D342D" w:rsidRDefault="002D342D" w:rsidP="0032118B">
      <w:pPr>
        <w:pStyle w:val="Corpo"/>
        <w:rPr>
          <w:rFonts w:ascii="Segoe UI" w:eastAsia="Times New Roman" w:hAnsi="Segoe UI" w:cs="Segoe UI"/>
          <w:color w:val="auto"/>
          <w:sz w:val="18"/>
          <w:szCs w:val="18"/>
          <w:lang w:eastAsia="es-ES"/>
        </w:rPr>
      </w:pPr>
      <w:r w:rsidRPr="002D342D">
        <w:lastRenderedPageBreak/>
        <w:t> </w:t>
      </w:r>
      <w:r w:rsidRPr="002D342D">
        <w:rPr>
          <w:rFonts w:ascii="Arial" w:eastAsia="Times New Roman" w:hAnsi="Arial" w:cs="Arial"/>
          <w:color w:val="6BA4B8"/>
          <w:szCs w:val="28"/>
          <w:lang w:eastAsia="es-ES"/>
        </w:rPr>
        <w:t> </w:t>
      </w:r>
    </w:p>
    <w:p w14:paraId="7B0FBCFF" w14:textId="2EC5836F" w:rsidR="002D342D" w:rsidRPr="002D342D" w:rsidRDefault="00E029F9" w:rsidP="002D342D">
      <w:pPr>
        <w:pStyle w:val="Nivel1H1Corpo"/>
      </w:pPr>
      <w:bookmarkStart w:id="2" w:name="_Toc147833383"/>
      <w:r>
        <w:t>Metodología de Trabajo Realizada</w:t>
      </w:r>
      <w:bookmarkEnd w:id="2"/>
    </w:p>
    <w:p w14:paraId="0BE58256" w14:textId="5308F8DC" w:rsidR="005B7C32" w:rsidRDefault="00E029F9" w:rsidP="008977EE">
      <w:pPr>
        <w:pStyle w:val="Corpo"/>
      </w:pPr>
      <w:r>
        <w:t xml:space="preserve">Se ha realizado un seminario inicial coordinado entre Ibermática y CESGA, dentro de la metodología QRISP-DM aplicada en el proyecto de </w:t>
      </w:r>
      <w:r w:rsidR="005B7C32">
        <w:t xml:space="preserve">convergir </w:t>
      </w:r>
      <w:r w:rsidR="00D93052">
        <w:t xml:space="preserve">a un único vocabulario y semántica de contexto, y alinear los conocimientos del equipo de CESGA y el equipo de Ibermática. </w:t>
      </w:r>
      <w:r w:rsidR="00843100">
        <w:t>Además</w:t>
      </w:r>
      <w:r w:rsidR="4C7645FC">
        <w:t>,</w:t>
      </w:r>
      <w:r w:rsidR="00843100">
        <w:t xml:space="preserve"> dentro del contexto del proyecto, se han dado una formación </w:t>
      </w:r>
      <w:r w:rsidR="00C81169">
        <w:t xml:space="preserve">sobre tecnologías </w:t>
      </w:r>
      <w:r w:rsidR="00C81169" w:rsidRPr="00E52952">
        <w:t>Tensor</w:t>
      </w:r>
      <w:r w:rsidR="2C130ADD" w:rsidRPr="00E52952">
        <w:t xml:space="preserve"> </w:t>
      </w:r>
      <w:r w:rsidR="00C81169" w:rsidRPr="00E52952">
        <w:t>Networks</w:t>
      </w:r>
      <w:r w:rsidR="00C81169">
        <w:t xml:space="preserve"> en las instalaciones de CESGA</w:t>
      </w:r>
      <w:r w:rsidR="008977EE">
        <w:t>.</w:t>
      </w:r>
    </w:p>
    <w:p w14:paraId="7651E271" w14:textId="3471A8B9" w:rsidR="00C81169" w:rsidRDefault="00C81169" w:rsidP="008977EE">
      <w:pPr>
        <w:pStyle w:val="Corpo"/>
      </w:pPr>
      <w:r>
        <w:rPr>
          <w:noProof/>
        </w:rPr>
        <w:drawing>
          <wp:inline distT="0" distB="0" distL="0" distR="0" wp14:anchorId="47F78F12" wp14:editId="4AB589B6">
            <wp:extent cx="5378450" cy="2381885"/>
            <wp:effectExtent l="0" t="0" r="0" b="0"/>
            <wp:docPr id="1516515673" name="Imagen 1516515673" descr="ir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u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8450" cy="2381885"/>
                    </a:xfrm>
                    <a:prstGeom prst="rect">
                      <a:avLst/>
                    </a:prstGeom>
                    <a:noFill/>
                    <a:ln>
                      <a:noFill/>
                    </a:ln>
                  </pic:spPr>
                </pic:pic>
              </a:graphicData>
            </a:graphic>
          </wp:inline>
        </w:drawing>
      </w:r>
    </w:p>
    <w:p w14:paraId="2FD3EDA8" w14:textId="0CF99AEC" w:rsidR="005B0ABA" w:rsidRDefault="005B0ABA" w:rsidP="005B0ABA">
      <w:pPr>
        <w:pStyle w:val="Corpo"/>
        <w:ind w:left="720" w:firstLine="720"/>
        <w:rPr>
          <w:rStyle w:val="FigurasChar"/>
          <w:i w:val="0"/>
          <w:iCs w:val="0"/>
          <w:sz w:val="18"/>
          <w:szCs w:val="18"/>
        </w:rPr>
      </w:pPr>
      <w:bookmarkStart w:id="3" w:name="_Toc147833390"/>
      <w:r w:rsidRPr="00B075FF">
        <w:rPr>
          <w:rStyle w:val="FigurasChar"/>
          <w:i w:val="0"/>
          <w:iCs w:val="0"/>
          <w:sz w:val="18"/>
          <w:szCs w:val="18"/>
        </w:rPr>
        <w:t xml:space="preserve">Figura </w:t>
      </w:r>
      <w:r>
        <w:rPr>
          <w:rStyle w:val="FigurasChar"/>
          <w:i w:val="0"/>
          <w:iCs w:val="0"/>
          <w:sz w:val="18"/>
          <w:szCs w:val="18"/>
        </w:rPr>
        <w:t>1</w:t>
      </w:r>
      <w:r w:rsidRPr="00B075FF">
        <w:rPr>
          <w:rStyle w:val="FigurasChar"/>
          <w:i w:val="0"/>
          <w:iCs w:val="0"/>
          <w:sz w:val="18"/>
          <w:szCs w:val="18"/>
        </w:rPr>
        <w:t>:</w:t>
      </w:r>
      <w:r>
        <w:rPr>
          <w:rStyle w:val="FigurasChar"/>
          <w:i w:val="0"/>
          <w:iCs w:val="0"/>
          <w:sz w:val="18"/>
          <w:szCs w:val="18"/>
        </w:rPr>
        <w:t xml:space="preserve"> Formación sobre Tensor</w:t>
      </w:r>
      <w:r w:rsidR="00E52952">
        <w:rPr>
          <w:rStyle w:val="FigurasChar"/>
          <w:i w:val="0"/>
          <w:iCs w:val="0"/>
          <w:sz w:val="18"/>
          <w:szCs w:val="18"/>
        </w:rPr>
        <w:t xml:space="preserve"> </w:t>
      </w:r>
      <w:r>
        <w:rPr>
          <w:rStyle w:val="FigurasChar"/>
          <w:i w:val="0"/>
          <w:iCs w:val="0"/>
          <w:sz w:val="18"/>
          <w:szCs w:val="18"/>
        </w:rPr>
        <w:t>Networks en las instalaciones de CESGA.</w:t>
      </w:r>
      <w:bookmarkEnd w:id="3"/>
      <w:r>
        <w:rPr>
          <w:rStyle w:val="FigurasChar"/>
          <w:i w:val="0"/>
          <w:iCs w:val="0"/>
          <w:sz w:val="18"/>
          <w:szCs w:val="18"/>
        </w:rPr>
        <w:t xml:space="preserve"> </w:t>
      </w:r>
    </w:p>
    <w:p w14:paraId="5C8C8BD7" w14:textId="77777777" w:rsidR="00C81169" w:rsidRPr="002D342D" w:rsidRDefault="00C81169" w:rsidP="008977EE">
      <w:pPr>
        <w:pStyle w:val="Corpo"/>
        <w:rPr>
          <w:rFonts w:ascii="Segoe UI" w:eastAsia="Times New Roman" w:hAnsi="Segoe UI" w:cs="Segoe UI"/>
          <w:color w:val="auto"/>
          <w:sz w:val="18"/>
          <w:szCs w:val="18"/>
          <w:lang w:eastAsia="es-ES"/>
        </w:rPr>
      </w:pPr>
    </w:p>
    <w:p w14:paraId="3EA9EF5B" w14:textId="567AF2FB" w:rsidR="00356F7B" w:rsidRDefault="008910A2" w:rsidP="00356F7B">
      <w:pPr>
        <w:pStyle w:val="Corpo"/>
      </w:pPr>
      <w:r>
        <w:t xml:space="preserve">Estas sesiones de formación han basculado sobre </w:t>
      </w:r>
      <w:r w:rsidR="00356F7B">
        <w:t xml:space="preserve">las aplicaciones con </w:t>
      </w:r>
      <w:r w:rsidR="00FB6C0B">
        <w:t>aplicabilidad</w:t>
      </w:r>
      <w:r w:rsidR="00356F7B">
        <w:t xml:space="preserve"> en problemas QUBO, PUBO, y su traducción y despliegue sobre </w:t>
      </w:r>
      <w:r w:rsidR="00FB6C0B">
        <w:t>algoritmos</w:t>
      </w:r>
      <w:r w:rsidR="00356F7B">
        <w:t xml:space="preserve"> QAOA entre otros. </w:t>
      </w:r>
    </w:p>
    <w:p w14:paraId="2AF6FB56" w14:textId="4F55681A" w:rsidR="0050290E" w:rsidRPr="002D342D" w:rsidRDefault="0050290E" w:rsidP="7FEAC43F">
      <w:pPr>
        <w:pStyle w:val="Corpo"/>
      </w:pPr>
      <w:r>
        <w:t>Por otro lado, se ha realizado en sesiones de “</w:t>
      </w:r>
      <w:proofErr w:type="spellStart"/>
      <w:r>
        <w:t>Desi</w:t>
      </w:r>
      <w:r w:rsidR="0C2ACCC0">
        <w:t>g</w:t>
      </w:r>
      <w:r>
        <w:t>nThinking</w:t>
      </w:r>
      <w:proofErr w:type="spellEnd"/>
      <w:r w:rsidR="00E52952">
        <w:t>”</w:t>
      </w:r>
      <w:r>
        <w:t xml:space="preserve">, la </w:t>
      </w:r>
      <w:r w:rsidR="002D342D">
        <w:t xml:space="preserve">ideación y conceptualización de los casos de uso en optimización industrial, </w:t>
      </w:r>
      <w:r>
        <w:t xml:space="preserve">definiendo </w:t>
      </w:r>
      <w:r w:rsidR="003913B0">
        <w:t xml:space="preserve">ciertos </w:t>
      </w:r>
      <w:proofErr w:type="spellStart"/>
      <w:r w:rsidR="003913B0">
        <w:t>KPIs</w:t>
      </w:r>
      <w:proofErr w:type="spellEnd"/>
      <w:r w:rsidR="002D342D">
        <w:t xml:space="preserve"> sobre interés, riesgos, implementación, y ROI de los posibles casos de aplicación industrial de los sistemas de optimización, como base de partida a la selección del caso o casos de uso. </w:t>
      </w:r>
    </w:p>
    <w:p w14:paraId="57103F93" w14:textId="72504BF0" w:rsidR="00665E7A" w:rsidRDefault="00665E7A" w:rsidP="0035628A">
      <w:pPr>
        <w:pStyle w:val="Corpo"/>
      </w:pPr>
      <w:r>
        <w:t>En base a estos resultados</w:t>
      </w:r>
      <w:r w:rsidR="0035628A">
        <w:t xml:space="preserve">, se decidió abordar, por interés industrial, utilizada y complejidad media, </w:t>
      </w:r>
      <w:r>
        <w:t>el caso de uso de “</w:t>
      </w:r>
      <w:r w:rsidRPr="00F53D5D">
        <w:t>Optimización de Producción</w:t>
      </w:r>
      <w:r>
        <w:t>”</w:t>
      </w:r>
      <w:r w:rsidR="002A6149">
        <w:t xml:space="preserve">, denominado en la literatura </w:t>
      </w:r>
      <w:r w:rsidR="002A6149" w:rsidRPr="002A6149">
        <w:rPr>
          <w:rFonts w:asciiTheme="minorHAnsi" w:hAnsiTheme="minorHAnsi" w:cs="Calibri"/>
          <w:b/>
          <w:bCs/>
          <w:i/>
          <w:iCs/>
          <w:color w:val="auto"/>
          <w:lang w:val="eu-ES"/>
        </w:rPr>
        <w:t>Job-</w:t>
      </w:r>
      <w:proofErr w:type="spellStart"/>
      <w:r w:rsidR="002A6149" w:rsidRPr="002A6149">
        <w:rPr>
          <w:rFonts w:asciiTheme="minorHAnsi" w:hAnsiTheme="minorHAnsi" w:cs="Calibri"/>
          <w:b/>
          <w:bCs/>
          <w:i/>
          <w:iCs/>
          <w:color w:val="auto"/>
          <w:lang w:val="eu-ES"/>
        </w:rPr>
        <w:t>Shop</w:t>
      </w:r>
      <w:proofErr w:type="spellEnd"/>
      <w:r w:rsidR="002A6149" w:rsidRPr="002A6149">
        <w:rPr>
          <w:rFonts w:asciiTheme="minorHAnsi" w:hAnsiTheme="minorHAnsi" w:cs="Calibri"/>
          <w:b/>
          <w:bCs/>
          <w:i/>
          <w:iCs/>
          <w:color w:val="auto"/>
          <w:lang w:val="eu-ES"/>
        </w:rPr>
        <w:t xml:space="preserve"> </w:t>
      </w:r>
      <w:proofErr w:type="spellStart"/>
      <w:r w:rsidR="002A6149" w:rsidRPr="002A6149">
        <w:rPr>
          <w:rFonts w:asciiTheme="minorHAnsi" w:hAnsiTheme="minorHAnsi" w:cs="Calibri"/>
          <w:b/>
          <w:bCs/>
          <w:i/>
          <w:iCs/>
          <w:color w:val="auto"/>
          <w:lang w:val="eu-ES"/>
        </w:rPr>
        <w:t>Scheduling</w:t>
      </w:r>
      <w:proofErr w:type="spellEnd"/>
      <w:r w:rsidR="002A6149" w:rsidRPr="002A6149">
        <w:rPr>
          <w:rFonts w:asciiTheme="minorHAnsi" w:hAnsiTheme="minorHAnsi" w:cs="Calibri"/>
          <w:b/>
          <w:bCs/>
          <w:i/>
          <w:iCs/>
          <w:color w:val="auto"/>
          <w:lang w:val="eu-ES"/>
        </w:rPr>
        <w:t xml:space="preserve"> </w:t>
      </w:r>
      <w:proofErr w:type="spellStart"/>
      <w:r w:rsidR="002A6149" w:rsidRPr="002A6149">
        <w:rPr>
          <w:rFonts w:asciiTheme="minorHAnsi" w:hAnsiTheme="minorHAnsi" w:cs="Calibri"/>
          <w:b/>
          <w:bCs/>
          <w:i/>
          <w:iCs/>
          <w:color w:val="auto"/>
          <w:lang w:val="eu-ES"/>
        </w:rPr>
        <w:t>Problem</w:t>
      </w:r>
      <w:proofErr w:type="spellEnd"/>
      <w:r w:rsidR="002A6149" w:rsidRPr="00A54B0A">
        <w:rPr>
          <w:rFonts w:asciiTheme="minorHAnsi" w:hAnsiTheme="minorHAnsi" w:cs="Calibri"/>
          <w:color w:val="auto"/>
          <w:lang w:val="eu-ES"/>
        </w:rPr>
        <w:t xml:space="preserve"> (JSP, JSSP)</w:t>
      </w:r>
      <w:r w:rsidR="002A6149">
        <w:rPr>
          <w:rFonts w:asciiTheme="minorHAnsi" w:hAnsiTheme="minorHAnsi" w:cs="Calibri"/>
          <w:color w:val="auto"/>
          <w:lang w:val="eu-ES"/>
        </w:rPr>
        <w:t>.</w:t>
      </w:r>
      <w:r>
        <w:t xml:space="preserve"> </w:t>
      </w:r>
      <w:r w:rsidR="00910B38">
        <w:t xml:space="preserve"> </w:t>
      </w:r>
    </w:p>
    <w:p w14:paraId="5504C3A8" w14:textId="01613A56" w:rsidR="00EB35A4" w:rsidRDefault="00EB35A4" w:rsidP="00EB35A4">
      <w:pPr>
        <w:pStyle w:val="Corpo"/>
      </w:pPr>
      <w:r>
        <w:t xml:space="preserve">El caso de uso en concreto se </w:t>
      </w:r>
      <w:r w:rsidRPr="008558A3">
        <w:t>plantea</w:t>
      </w:r>
      <w:r>
        <w:t xml:space="preserve"> como la optimización de</w:t>
      </w:r>
      <w:r w:rsidRPr="008558A3">
        <w:t xml:space="preserve"> la distribución de las tareas (</w:t>
      </w:r>
      <w:proofErr w:type="spellStart"/>
      <w:r w:rsidRPr="008558A3">
        <w:t>tasks</w:t>
      </w:r>
      <w:proofErr w:type="spellEnd"/>
      <w:r w:rsidRPr="008558A3">
        <w:t>) de varios trabajos (</w:t>
      </w:r>
      <w:proofErr w:type="spellStart"/>
      <w:r w:rsidRPr="008558A3">
        <w:t>jobs</w:t>
      </w:r>
      <w:proofErr w:type="spellEnd"/>
      <w:r w:rsidRPr="008558A3">
        <w:t xml:space="preserve">) en varios agentes (máquinas, empleados, vehículos…), teniendo como restricción el hecho de que cada uno de los agentes no están capacitados para realizar más que una colección determinada de todas las tareas existentes, y de que para comenzar cada tarea es necesario haber completado previamente todas las anteriores tareas de su mismo trabajo. </w:t>
      </w:r>
    </w:p>
    <w:p w14:paraId="63D1E1A7" w14:textId="05048C54" w:rsidR="00387168" w:rsidRDefault="00387168" w:rsidP="00EB35A4">
      <w:pPr>
        <w:pStyle w:val="Corpo"/>
      </w:pPr>
      <w:r>
        <w:lastRenderedPageBreak/>
        <w:t xml:space="preserve">Se ha seleccionado una distribución de trabajo y tareas </w:t>
      </w:r>
      <w:r w:rsidR="003D3D85" w:rsidRPr="008558A3">
        <w:t>tamaños</w:t>
      </w:r>
      <w:r w:rsidR="003D3D85">
        <w:t xml:space="preserve"> en escenarios de</w:t>
      </w:r>
      <w:r w:rsidR="003D3D85" w:rsidRPr="008558A3">
        <w:t xml:space="preserve"> máquinas-por-tareas 5x5 y 10x10, </w:t>
      </w:r>
      <w:r w:rsidR="003D3D85">
        <w:t xml:space="preserve">en dónde </w:t>
      </w:r>
      <w:r w:rsidR="003D3D85" w:rsidRPr="008558A3">
        <w:t>se utiliza datos sintéticos, que no requieren de un estudio de calidad</w:t>
      </w:r>
      <w:r w:rsidR="003D3D85">
        <w:t xml:space="preserve"> de los mismos, pero si de un estudio de complejidad computacional en función del algoritmo de resolución que se decida. </w:t>
      </w:r>
    </w:p>
    <w:p w14:paraId="084956AB" w14:textId="36EAEF45" w:rsidR="0059148D" w:rsidRPr="00CD5229" w:rsidRDefault="0059148D" w:rsidP="00CD5229">
      <w:pPr>
        <w:pStyle w:val="Corpo"/>
      </w:pPr>
      <w:r w:rsidRPr="00CD5229">
        <w:t xml:space="preserve">El problema de optimización elegido, el Job </w:t>
      </w:r>
      <w:proofErr w:type="spellStart"/>
      <w:r w:rsidRPr="00CD5229">
        <w:t>Scheduling</w:t>
      </w:r>
      <w:proofErr w:type="spellEnd"/>
      <w:r w:rsidRPr="00CD5229">
        <w:t xml:space="preserve"> </w:t>
      </w:r>
      <w:proofErr w:type="spellStart"/>
      <w:r w:rsidRPr="00CD5229">
        <w:t>Problem</w:t>
      </w:r>
      <w:proofErr w:type="spellEnd"/>
      <w:r w:rsidRPr="00CD5229">
        <w:t xml:space="preserve"> (JSP), se ha resuelto mediante QAOA y se han probado con dicho escenario las técnicas de fraccionamiento de circuitos desarrolladas por CESGA. Como paso previo, se han realizado dos aproximaciones “</w:t>
      </w:r>
      <w:proofErr w:type="spellStart"/>
      <w:r w:rsidRPr="00CD5229">
        <w:t>Toy</w:t>
      </w:r>
      <w:proofErr w:type="spellEnd"/>
      <w:r w:rsidRPr="00CD5229">
        <w:t xml:space="preserve"> </w:t>
      </w:r>
      <w:proofErr w:type="spellStart"/>
      <w:r w:rsidRPr="00CD5229">
        <w:t>Model</w:t>
      </w:r>
      <w:proofErr w:type="spellEnd"/>
      <w:r w:rsidRPr="00CD5229">
        <w:t xml:space="preserve">” con datos sintéticos, que se </w:t>
      </w:r>
      <w:r w:rsidR="00C60450">
        <w:t xml:space="preserve">han expandido, posteriormente, </w:t>
      </w:r>
      <w:r w:rsidRPr="00CD5229">
        <w:t>hasta lograr el tamaño máximo viable, quedando pendiente para estudio futuros aplicarlo a datos reales de Ibermática anonimizados.</w:t>
      </w:r>
    </w:p>
    <w:p w14:paraId="75CA0010" w14:textId="790431E2" w:rsidR="003D3D85" w:rsidRDefault="00D154C8" w:rsidP="00EB35A4">
      <w:pPr>
        <w:pStyle w:val="Corpo"/>
      </w:pPr>
      <w:r>
        <w:t xml:space="preserve">En este punto, se </w:t>
      </w:r>
      <w:r w:rsidR="00C60450">
        <w:t>diseñó</w:t>
      </w:r>
      <w:r w:rsidR="0024425A">
        <w:t xml:space="preserve"> un pseudocódigo, en el que se </w:t>
      </w:r>
      <w:r w:rsidR="00C60450">
        <w:t>detalló</w:t>
      </w:r>
      <w:r w:rsidR="000D4365">
        <w:t>, en el entregable T5.2.</w:t>
      </w:r>
      <w:r w:rsidR="006B024D">
        <w:t>, la resolución de</w:t>
      </w:r>
      <w:r w:rsidR="00C60450">
        <w:t xml:space="preserve"> los</w:t>
      </w:r>
      <w:r w:rsidR="006B024D">
        <w:t xml:space="preserve"> casos de uso. </w:t>
      </w:r>
    </w:p>
    <w:p w14:paraId="0B17FCEA" w14:textId="324E5CEC" w:rsidR="006B024D" w:rsidRDefault="006B024D" w:rsidP="00EB35A4">
      <w:pPr>
        <w:pStyle w:val="Corpo"/>
      </w:pPr>
      <w:r w:rsidRPr="00A54B0A">
        <w:rPr>
          <w:noProof/>
          <w:color w:val="auto"/>
        </w:rPr>
        <w:drawing>
          <wp:inline distT="0" distB="0" distL="0" distR="0" wp14:anchorId="034FA141" wp14:editId="09874825">
            <wp:extent cx="5378450" cy="2849534"/>
            <wp:effectExtent l="190500" t="190500" r="184150" b="198755"/>
            <wp:docPr id="849645763" name="Imagen 84964576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45763" name="Imagen 1" descr="Diagrama, Esquemátic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8450" cy="2849534"/>
                    </a:xfrm>
                    <a:prstGeom prst="rect">
                      <a:avLst/>
                    </a:prstGeom>
                    <a:ln>
                      <a:noFill/>
                    </a:ln>
                    <a:effectLst>
                      <a:outerShdw blurRad="190500" algn="tl" rotWithShape="0">
                        <a:srgbClr val="000000">
                          <a:alpha val="70000"/>
                        </a:srgbClr>
                      </a:outerShdw>
                    </a:effectLst>
                  </pic:spPr>
                </pic:pic>
              </a:graphicData>
            </a:graphic>
          </wp:inline>
        </w:drawing>
      </w:r>
    </w:p>
    <w:p w14:paraId="0D914D16" w14:textId="6ACD8BBF" w:rsidR="002204EF" w:rsidRDefault="002204EF" w:rsidP="002204EF">
      <w:pPr>
        <w:pStyle w:val="Corpo"/>
        <w:ind w:left="720" w:firstLine="720"/>
        <w:rPr>
          <w:rStyle w:val="FigurasChar"/>
          <w:i w:val="0"/>
          <w:iCs w:val="0"/>
          <w:sz w:val="18"/>
          <w:szCs w:val="18"/>
        </w:rPr>
      </w:pPr>
      <w:bookmarkStart w:id="4" w:name="_Toc147833391"/>
      <w:r w:rsidRPr="00B075FF">
        <w:rPr>
          <w:rStyle w:val="FigurasChar"/>
          <w:i w:val="0"/>
          <w:iCs w:val="0"/>
          <w:sz w:val="18"/>
          <w:szCs w:val="18"/>
        </w:rPr>
        <w:t xml:space="preserve">Figura </w:t>
      </w:r>
      <w:r w:rsidR="005B0ABA">
        <w:rPr>
          <w:rStyle w:val="FigurasChar"/>
          <w:i w:val="0"/>
          <w:iCs w:val="0"/>
          <w:sz w:val="18"/>
          <w:szCs w:val="18"/>
        </w:rPr>
        <w:t>2</w:t>
      </w:r>
      <w:r w:rsidRPr="00B075FF">
        <w:rPr>
          <w:rStyle w:val="FigurasChar"/>
          <w:i w:val="0"/>
          <w:iCs w:val="0"/>
          <w:sz w:val="18"/>
          <w:szCs w:val="18"/>
        </w:rPr>
        <w:t>:</w:t>
      </w:r>
      <w:r>
        <w:rPr>
          <w:rStyle w:val="FigurasChar"/>
          <w:i w:val="0"/>
          <w:iCs w:val="0"/>
          <w:sz w:val="18"/>
          <w:szCs w:val="18"/>
        </w:rPr>
        <w:t xml:space="preserve"> </w:t>
      </w:r>
      <w:r w:rsidR="00C60450">
        <w:rPr>
          <w:rStyle w:val="FigurasChar"/>
          <w:i w:val="0"/>
          <w:iCs w:val="0"/>
          <w:sz w:val="18"/>
          <w:szCs w:val="18"/>
        </w:rPr>
        <w:t>Distintos escenarios</w:t>
      </w:r>
      <w:r>
        <w:rPr>
          <w:rStyle w:val="FigurasChar"/>
          <w:i w:val="0"/>
          <w:iCs w:val="0"/>
          <w:sz w:val="18"/>
          <w:szCs w:val="18"/>
        </w:rPr>
        <w:t xml:space="preserve"> de resolución sobre el problema JPS.</w:t>
      </w:r>
      <w:bookmarkEnd w:id="4"/>
      <w:r>
        <w:rPr>
          <w:rStyle w:val="FigurasChar"/>
          <w:i w:val="0"/>
          <w:iCs w:val="0"/>
          <w:sz w:val="18"/>
          <w:szCs w:val="18"/>
        </w:rPr>
        <w:t xml:space="preserve"> </w:t>
      </w:r>
    </w:p>
    <w:p w14:paraId="714929BC" w14:textId="00B21F37" w:rsidR="002204EF" w:rsidRDefault="00B95A0A" w:rsidP="00573427">
      <w:pPr>
        <w:pStyle w:val="Nivel2H2Corpo"/>
      </w:pPr>
      <w:bookmarkStart w:id="5" w:name="_Toc147833384"/>
      <w:r>
        <w:t xml:space="preserve">Aproximación </w:t>
      </w:r>
      <w:r w:rsidR="00C61CE6">
        <w:t xml:space="preserve">e innovación </w:t>
      </w:r>
      <w:r w:rsidR="00573427">
        <w:t>realizada</w:t>
      </w:r>
      <w:bookmarkEnd w:id="5"/>
    </w:p>
    <w:p w14:paraId="56638A01" w14:textId="694305F9" w:rsidR="00B95A0A" w:rsidRPr="00573427" w:rsidRDefault="00B95A0A" w:rsidP="00573427">
      <w:pPr>
        <w:pStyle w:val="Corpo"/>
      </w:pPr>
      <w:r w:rsidRPr="00573427">
        <w:t xml:space="preserve">El método </w:t>
      </w:r>
      <w:r w:rsidR="00573427">
        <w:t xml:space="preserve">implementado ha sido </w:t>
      </w:r>
      <w:r w:rsidRPr="00573427">
        <w:t xml:space="preserve">el Quantum </w:t>
      </w:r>
      <w:proofErr w:type="spellStart"/>
      <w:r w:rsidRPr="00573427">
        <w:t>Approximate</w:t>
      </w:r>
      <w:proofErr w:type="spellEnd"/>
      <w:r w:rsidRPr="00573427">
        <w:t xml:space="preserve"> </w:t>
      </w:r>
      <w:proofErr w:type="spellStart"/>
      <w:r w:rsidRPr="00573427">
        <w:t>Optimization</w:t>
      </w:r>
      <w:proofErr w:type="spellEnd"/>
      <w:r w:rsidRPr="00573427">
        <w:t xml:space="preserve"> </w:t>
      </w:r>
      <w:proofErr w:type="spellStart"/>
      <w:r w:rsidRPr="00573427">
        <w:t>Algorithm</w:t>
      </w:r>
      <w:proofErr w:type="spellEnd"/>
      <w:r w:rsidRPr="00573427">
        <w:t xml:space="preserve"> (QAOA), un método que utiliza ordenadores cuánticos de puertas. El algoritmo QAOA consta de 2 Hamiltonianos: el Hamiltoniano mixer y el Hamiltoniano problema. En este algoritmo</w:t>
      </w:r>
      <w:r w:rsidR="00425F57">
        <w:t xml:space="preserve"> se debe</w:t>
      </w:r>
      <w:r w:rsidRPr="00573427">
        <w:t xml:space="preserve"> un número p de veces las puertas </w:t>
      </w:r>
      <w:r>
        <w:rPr>
          <w:noProof/>
        </w:rPr>
        <w:drawing>
          <wp:inline distT="0" distB="0" distL="0" distR="0" wp14:anchorId="4FABF3F4" wp14:editId="745356B3">
            <wp:extent cx="685800" cy="219710"/>
            <wp:effectExtent l="0" t="0" r="0" b="8890"/>
            <wp:docPr id="1589100036" name="Imagen 1589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219710"/>
                    </a:xfrm>
                    <a:prstGeom prst="rect">
                      <a:avLst/>
                    </a:prstGeom>
                    <a:noFill/>
                    <a:ln>
                      <a:noFill/>
                    </a:ln>
                  </pic:spPr>
                </pic:pic>
              </a:graphicData>
            </a:graphic>
          </wp:inline>
        </w:drawing>
      </w:r>
      <w:r w:rsidRPr="00573427">
        <w:t xml:space="preserve">y las puertas </w:t>
      </w:r>
      <w:r>
        <w:rPr>
          <w:noProof/>
        </w:rPr>
        <w:drawing>
          <wp:inline distT="0" distB="0" distL="0" distR="0" wp14:anchorId="12BABB56" wp14:editId="3582EF4E">
            <wp:extent cx="404495" cy="219710"/>
            <wp:effectExtent l="0" t="0" r="0" b="8890"/>
            <wp:docPr id="299942999" name="Imagen 29994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495" cy="219710"/>
                    </a:xfrm>
                    <a:prstGeom prst="rect">
                      <a:avLst/>
                    </a:prstGeom>
                    <a:noFill/>
                    <a:ln>
                      <a:noFill/>
                    </a:ln>
                  </pic:spPr>
                </pic:pic>
              </a:graphicData>
            </a:graphic>
          </wp:inline>
        </w:drawing>
      </w:r>
      <w:r w:rsidRPr="00573427">
        <w:t xml:space="preserve">. Cada </w:t>
      </w:r>
      <w:r w:rsidR="007E40C0" w:rsidRPr="00573427">
        <w:t xml:space="preserve">capa </w:t>
      </w:r>
      <w:r w:rsidR="00CD5229" w:rsidRPr="00573427">
        <w:t>incluye ángulos</w:t>
      </w:r>
      <w:r w:rsidRPr="00573427">
        <w:t xml:space="preserve"> diferente</w:t>
      </w:r>
      <w:r w:rsidR="00CD5229">
        <w:t>s</w:t>
      </w:r>
      <w:r w:rsidRPr="00573427">
        <w:t xml:space="preserve"> para la rotación con H(x), nuestro Hamiltoniano, y para la rotación con X, el término de </w:t>
      </w:r>
      <w:r w:rsidR="007E40C0">
        <w:t>“</w:t>
      </w:r>
      <w:proofErr w:type="spellStart"/>
      <w:r w:rsidRPr="00573427">
        <w:t>mixing</w:t>
      </w:r>
      <w:proofErr w:type="spellEnd"/>
      <w:r w:rsidR="007E40C0">
        <w:t>”</w:t>
      </w:r>
      <w:r w:rsidRPr="00573427">
        <w:t xml:space="preserve">. La parte de </w:t>
      </w:r>
      <w:r w:rsidR="007E40C0">
        <w:t>“</w:t>
      </w:r>
      <w:proofErr w:type="spellStart"/>
      <w:r w:rsidRPr="00573427">
        <w:t>mixing</w:t>
      </w:r>
      <w:proofErr w:type="spellEnd"/>
      <w:r w:rsidR="007E40C0">
        <w:t>”</w:t>
      </w:r>
      <w:r w:rsidRPr="00573427">
        <w:t xml:space="preserve"> </w:t>
      </w:r>
      <w:r w:rsidR="005064DD">
        <w:t>consiste en ubicar</w:t>
      </w:r>
      <w:r w:rsidRPr="00573427">
        <w:t xml:space="preserve"> una puerta RX con cierto ángulo en cada </w:t>
      </w:r>
      <w:proofErr w:type="spellStart"/>
      <w:r w:rsidRPr="00573427">
        <w:t>qubit</w:t>
      </w:r>
      <w:proofErr w:type="spellEnd"/>
      <w:r w:rsidRPr="00573427">
        <w:t xml:space="preserve">, mientras que necesitamos un método para realizar </w:t>
      </w:r>
      <w:r>
        <w:rPr>
          <w:noProof/>
        </w:rPr>
        <w:drawing>
          <wp:inline distT="0" distB="0" distL="0" distR="0" wp14:anchorId="20B18C64" wp14:editId="4141F08B">
            <wp:extent cx="685800" cy="219710"/>
            <wp:effectExtent l="0" t="0" r="0" b="8890"/>
            <wp:docPr id="1129447748" name="Imagen 112944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219710"/>
                    </a:xfrm>
                    <a:prstGeom prst="rect">
                      <a:avLst/>
                    </a:prstGeom>
                    <a:noFill/>
                    <a:ln>
                      <a:noFill/>
                    </a:ln>
                  </pic:spPr>
                </pic:pic>
              </a:graphicData>
            </a:graphic>
          </wp:inline>
        </w:drawing>
      </w:r>
      <w:r w:rsidRPr="00573427">
        <w:t xml:space="preserve">. En el caso QUBO (o PUBO) solo vamos a usar combinaciones de puertas I y Z, </w:t>
      </w:r>
      <w:r w:rsidRPr="00573427">
        <w:lastRenderedPageBreak/>
        <w:t xml:space="preserve">ya que lo traducimos a Ising. Por ello mismo, solo necesitaremos puertas RZ, RZZ y posteriores con el ángulo adecuado. Los ángulos de H(x) serán los γ y los del </w:t>
      </w:r>
      <w:proofErr w:type="spellStart"/>
      <w:r w:rsidRPr="00573427">
        <w:t>mixing</w:t>
      </w:r>
      <w:proofErr w:type="spellEnd"/>
      <w:r w:rsidRPr="00573427">
        <w:t xml:space="preserve"> serán los β. </w:t>
      </w:r>
    </w:p>
    <w:p w14:paraId="43B2329D" w14:textId="67CF4413" w:rsidR="00B95A0A" w:rsidRDefault="00C30A55" w:rsidP="00573427">
      <w:pPr>
        <w:pStyle w:val="Corpo"/>
      </w:pPr>
      <w:r>
        <w:t xml:space="preserve">Con esta filosofía, se ha creado un </w:t>
      </w:r>
      <w:r w:rsidR="00B95A0A" w:rsidRPr="00573427">
        <w:t xml:space="preserve">circuito del QAOA, para el cual </w:t>
      </w:r>
      <w:r>
        <w:t xml:space="preserve">somos capaces de </w:t>
      </w:r>
      <w:r w:rsidR="00B95A0A" w:rsidRPr="00573427">
        <w:t xml:space="preserve">determinar su energía en cada paso, esto es, su valor esperado en H(x). </w:t>
      </w:r>
    </w:p>
    <w:p w14:paraId="0CB41996" w14:textId="4A0E9B6C" w:rsidR="009D1F50" w:rsidRDefault="009D1F50" w:rsidP="00573427">
      <w:pPr>
        <w:pStyle w:val="Corpo"/>
      </w:pPr>
      <w:r>
        <w:t xml:space="preserve">En este punto, se han desarrollado </w:t>
      </w:r>
      <w:r w:rsidR="00E52952">
        <w:t>las</w:t>
      </w:r>
      <w:r>
        <w:t xml:space="preserve"> innovaciones al respecto:</w:t>
      </w:r>
    </w:p>
    <w:p w14:paraId="4CC1D3CF" w14:textId="6A1AB3EA" w:rsidR="00054108" w:rsidRDefault="00054108" w:rsidP="00FD07A0">
      <w:pPr>
        <w:pStyle w:val="Corpo"/>
        <w:numPr>
          <w:ilvl w:val="0"/>
          <w:numId w:val="6"/>
        </w:numPr>
      </w:pPr>
      <w:r w:rsidRPr="009A65EA">
        <w:rPr>
          <w:b/>
          <w:bCs/>
          <w:i/>
          <w:iCs/>
        </w:rPr>
        <w:t>Codificación y generación de Variables en el Preproceso del problema</w:t>
      </w:r>
      <w:r w:rsidR="009A65EA">
        <w:t>.</w:t>
      </w:r>
    </w:p>
    <w:p w14:paraId="39D8E62D" w14:textId="360F3FFE" w:rsidR="002D76C5" w:rsidRDefault="009D1F50" w:rsidP="00FD07A0">
      <w:pPr>
        <w:pStyle w:val="Corpo"/>
        <w:numPr>
          <w:ilvl w:val="0"/>
          <w:numId w:val="1"/>
        </w:numPr>
      </w:pPr>
      <w:r>
        <w:t xml:space="preserve">Por un lado, se ha generado </w:t>
      </w:r>
      <w:r w:rsidR="007E40C0">
        <w:t>un sistema capaz</w:t>
      </w:r>
      <w:r>
        <w:t xml:space="preserve"> de calcular, “a priori”, el número de variables necesarios </w:t>
      </w:r>
      <w:r w:rsidR="002D76C5">
        <w:t xml:space="preserve">para la resolución del problema en distintos tamaños de matrices. </w:t>
      </w:r>
    </w:p>
    <w:p w14:paraId="7FDFDC7D" w14:textId="4BC01880" w:rsidR="002D76C5" w:rsidRDefault="002D76C5" w:rsidP="007E40C0">
      <w:pPr>
        <w:pStyle w:val="Corpo"/>
        <w:numPr>
          <w:ilvl w:val="0"/>
          <w:numId w:val="1"/>
        </w:numPr>
      </w:pPr>
      <w:r>
        <w:t xml:space="preserve">Por otro lado, el sistema, antes de </w:t>
      </w:r>
      <w:r w:rsidR="000D5BFC">
        <w:t>codificar las variables en el QUBO a resolver, se eliminan de forma heurística aquellas que no cumplen con ciertas restricciones</w:t>
      </w:r>
      <w:r w:rsidR="00A22855">
        <w:t>, en concreto</w:t>
      </w:r>
      <w:r w:rsidR="007E40C0">
        <w:t xml:space="preserve">, eliminar, por ejemplo, aquellas variables en las que las tareas de los trabajos se solapan, o no tienen un orden de ejecución secuencial. </w:t>
      </w:r>
    </w:p>
    <w:p w14:paraId="75B1998C" w14:textId="6716D1CE" w:rsidR="00D02334" w:rsidRDefault="002D76C5" w:rsidP="00FD07A0">
      <w:pPr>
        <w:pStyle w:val="Corpo"/>
        <w:numPr>
          <w:ilvl w:val="0"/>
          <w:numId w:val="1"/>
        </w:numPr>
      </w:pPr>
      <w:r>
        <w:t xml:space="preserve">Como ejemplo, tenemos la siguiente tabla de soluciones ante </w:t>
      </w:r>
      <w:r w:rsidR="007D5A4E">
        <w:t>distintas configuraciones</w:t>
      </w:r>
      <w:r w:rsidR="00D02334">
        <w:t xml:space="preserve">, y el número de variables necesarias para su resolución: </w:t>
      </w:r>
    </w:p>
    <w:p w14:paraId="6FB5E83B" w14:textId="2FB7F8DA" w:rsidR="007D5A4E" w:rsidRPr="00D02334" w:rsidRDefault="007D5A4E" w:rsidP="00FD07A0">
      <w:pPr>
        <w:pStyle w:val="Corpo"/>
        <w:numPr>
          <w:ilvl w:val="0"/>
          <w:numId w:val="5"/>
        </w:numPr>
      </w:pPr>
      <w:r>
        <w:t xml:space="preserve">Duración de </w:t>
      </w:r>
      <w:proofErr w:type="spellStart"/>
      <w:r>
        <w:t>tasks</w:t>
      </w:r>
      <w:proofErr w:type="spellEnd"/>
      <w:r>
        <w:t xml:space="preserve"> </w:t>
      </w:r>
      <w:r w:rsidR="00E52952">
        <w:t>e</w:t>
      </w:r>
      <w:r>
        <w:t>n</w:t>
      </w:r>
      <w:r w:rsidR="00E52952">
        <w:t xml:space="preserve"> </w:t>
      </w:r>
      <w:r>
        <w:t xml:space="preserve">{0,1} (elegido aleatoriamente para cada </w:t>
      </w:r>
      <w:proofErr w:type="spellStart"/>
      <w:r>
        <w:t>task</w:t>
      </w:r>
      <w:proofErr w:type="spellEnd"/>
      <w:r>
        <w:t>)</w:t>
      </w:r>
    </w:p>
    <w:p w14:paraId="309B2196" w14:textId="3D27A88E" w:rsidR="007D5A4E" w:rsidRDefault="007D5A4E" w:rsidP="00FD07A0">
      <w:pPr>
        <w:pStyle w:val="Corpo"/>
        <w:numPr>
          <w:ilvl w:val="0"/>
          <w:numId w:val="2"/>
        </w:numPr>
      </w:pPr>
      <w:r>
        <w:t>3x3: 18, 8, 0, 0 (hay dos instancias que son triviales)</w:t>
      </w:r>
    </w:p>
    <w:p w14:paraId="4A643E99" w14:textId="357A1220" w:rsidR="007D5A4E" w:rsidRDefault="007D5A4E" w:rsidP="00FD07A0">
      <w:pPr>
        <w:pStyle w:val="Corpo"/>
        <w:numPr>
          <w:ilvl w:val="0"/>
          <w:numId w:val="2"/>
        </w:numPr>
      </w:pPr>
      <w:r>
        <w:t>4x4: 16, 55, 20, 22</w:t>
      </w:r>
    </w:p>
    <w:p w14:paraId="754BC0F2" w14:textId="4A03AD68" w:rsidR="007D5A4E" w:rsidRDefault="007D5A4E" w:rsidP="00F101DD">
      <w:pPr>
        <w:pStyle w:val="Corpo"/>
        <w:numPr>
          <w:ilvl w:val="0"/>
          <w:numId w:val="2"/>
        </w:numPr>
      </w:pPr>
      <w:r>
        <w:t>5x5: 37, 50, 29, 126 </w:t>
      </w:r>
    </w:p>
    <w:p w14:paraId="7635E791" w14:textId="77777777" w:rsidR="007D5A4E" w:rsidRDefault="007D5A4E" w:rsidP="00FD07A0">
      <w:pPr>
        <w:pStyle w:val="Corpo"/>
        <w:numPr>
          <w:ilvl w:val="0"/>
          <w:numId w:val="5"/>
        </w:numPr>
      </w:pPr>
      <w:r>
        <w:t xml:space="preserve">Duración de </w:t>
      </w:r>
      <w:proofErr w:type="spellStart"/>
      <w:r>
        <w:t>tasks</w:t>
      </w:r>
      <w:proofErr w:type="spellEnd"/>
      <w:r>
        <w:t xml:space="preserve"> =1</w:t>
      </w:r>
    </w:p>
    <w:p w14:paraId="0D01ACED" w14:textId="50780265" w:rsidR="007D5A4E" w:rsidRDefault="007D5A4E" w:rsidP="00FD07A0">
      <w:pPr>
        <w:pStyle w:val="Corpo"/>
        <w:numPr>
          <w:ilvl w:val="0"/>
          <w:numId w:val="3"/>
        </w:numPr>
      </w:pPr>
      <w:r>
        <w:t>3x3: 18, 12, 12, 16</w:t>
      </w:r>
    </w:p>
    <w:p w14:paraId="1453AE55" w14:textId="2700B63C" w:rsidR="007D5A4E" w:rsidRDefault="007D5A4E" w:rsidP="00FD07A0">
      <w:pPr>
        <w:pStyle w:val="Corpo"/>
        <w:numPr>
          <w:ilvl w:val="0"/>
          <w:numId w:val="3"/>
        </w:numPr>
      </w:pPr>
      <w:r>
        <w:t>4x4: 98, 112, 98, 98</w:t>
      </w:r>
    </w:p>
    <w:p w14:paraId="498C1DF2" w14:textId="3759A152" w:rsidR="007D5A4E" w:rsidRDefault="007D5A4E" w:rsidP="00F101DD">
      <w:pPr>
        <w:pStyle w:val="Corpo"/>
        <w:numPr>
          <w:ilvl w:val="0"/>
          <w:numId w:val="3"/>
        </w:numPr>
      </w:pPr>
      <w:r>
        <w:t>5x5: 192, 176, 184, 184 </w:t>
      </w:r>
    </w:p>
    <w:p w14:paraId="1F65A748" w14:textId="77777777" w:rsidR="007D5A4E" w:rsidRDefault="007D5A4E" w:rsidP="00FD07A0">
      <w:pPr>
        <w:pStyle w:val="Corpo"/>
        <w:numPr>
          <w:ilvl w:val="0"/>
          <w:numId w:val="5"/>
        </w:numPr>
      </w:pPr>
      <w:r>
        <w:t xml:space="preserve">Duración de </w:t>
      </w:r>
      <w:proofErr w:type="spellStart"/>
      <w:r>
        <w:t>tasks</w:t>
      </w:r>
      <w:proofErr w:type="spellEnd"/>
      <w:r>
        <w:t xml:space="preserve"> \in{1,2}</w:t>
      </w:r>
    </w:p>
    <w:p w14:paraId="19CF2AE2" w14:textId="7C59223E" w:rsidR="007D5A4E" w:rsidRDefault="007D5A4E" w:rsidP="00FD07A0">
      <w:pPr>
        <w:pStyle w:val="Corpo"/>
        <w:numPr>
          <w:ilvl w:val="0"/>
          <w:numId w:val="4"/>
        </w:numPr>
      </w:pPr>
      <w:r>
        <w:t>3x3: 39, 69, 68, 61</w:t>
      </w:r>
    </w:p>
    <w:p w14:paraId="3BACDCA5" w14:textId="0283AED8" w:rsidR="007D5A4E" w:rsidRDefault="007D5A4E" w:rsidP="00FD07A0">
      <w:pPr>
        <w:pStyle w:val="Corpo"/>
        <w:numPr>
          <w:ilvl w:val="0"/>
          <w:numId w:val="4"/>
        </w:numPr>
      </w:pPr>
      <w:r>
        <w:t>4x4: 146, 232, 156, 116</w:t>
      </w:r>
    </w:p>
    <w:p w14:paraId="719976C9" w14:textId="10D753F0" w:rsidR="007D5A4E" w:rsidRDefault="007D5A4E" w:rsidP="00FD07A0">
      <w:pPr>
        <w:pStyle w:val="Corpo"/>
        <w:numPr>
          <w:ilvl w:val="0"/>
          <w:numId w:val="4"/>
        </w:numPr>
      </w:pPr>
      <w:r>
        <w:t>5x5: 362, 494, 377, 409</w:t>
      </w:r>
    </w:p>
    <w:p w14:paraId="4A33FBB9" w14:textId="048EA295" w:rsidR="005B0ABA" w:rsidRDefault="005B0ABA">
      <w:pPr>
        <w:spacing w:after="200"/>
        <w:rPr>
          <w:rFonts w:ascii="Xunta Sans" w:hAnsi="Xunta Sans"/>
          <w:color w:val="2B2D2F" w:themeColor="text1" w:themeTint="E6"/>
          <w:sz w:val="22"/>
        </w:rPr>
      </w:pPr>
      <w:r>
        <w:br w:type="page"/>
      </w:r>
    </w:p>
    <w:p w14:paraId="6EFFCECC" w14:textId="77777777" w:rsidR="007D5A4E" w:rsidRDefault="007D5A4E" w:rsidP="007D5A4E">
      <w:pPr>
        <w:pStyle w:val="Corpo"/>
      </w:pPr>
    </w:p>
    <w:p w14:paraId="2FFAE91B" w14:textId="576717C9" w:rsidR="00A22855" w:rsidRPr="000D3ED0" w:rsidRDefault="009A65EA" w:rsidP="00FD07A0">
      <w:pPr>
        <w:pStyle w:val="Corpo"/>
        <w:numPr>
          <w:ilvl w:val="0"/>
          <w:numId w:val="6"/>
        </w:numPr>
        <w:rPr>
          <w:b/>
          <w:bCs/>
          <w:i/>
          <w:iCs/>
        </w:rPr>
      </w:pPr>
      <w:r w:rsidRPr="000D3ED0">
        <w:rPr>
          <w:b/>
          <w:bCs/>
          <w:i/>
          <w:iCs/>
        </w:rPr>
        <w:t xml:space="preserve">Generación de un nuevo algoritmo en la optimización del valor esperado </w:t>
      </w:r>
      <w:r w:rsidR="000D3ED0" w:rsidRPr="000D3ED0">
        <w:rPr>
          <w:b/>
          <w:bCs/>
          <w:i/>
          <w:iCs/>
        </w:rPr>
        <w:t>(LCU):</w:t>
      </w:r>
    </w:p>
    <w:p w14:paraId="6300B923" w14:textId="2AFEE65E" w:rsidR="00A22855" w:rsidRDefault="000D3ED0" w:rsidP="00E97A49">
      <w:pPr>
        <w:pStyle w:val="Corpo"/>
        <w:rPr>
          <w:rStyle w:val="normaltextrun"/>
        </w:rPr>
      </w:pPr>
      <w:r>
        <w:t xml:space="preserve">Después de evaluar distintas estrategias de </w:t>
      </w:r>
      <w:r w:rsidR="00B110AF">
        <w:t xml:space="preserve">extraer el valor esperado </w:t>
      </w:r>
      <w:r w:rsidR="00296293">
        <w:t>de la mínima energía</w:t>
      </w:r>
      <w:r w:rsidR="00B110AF">
        <w:t xml:space="preserve">, como </w:t>
      </w:r>
      <w:r w:rsidR="00E97A49">
        <w:t xml:space="preserve">el método de los M más probables, y analizando los problemas asociados a dicha metodología, se ha optado </w:t>
      </w:r>
      <w:r w:rsidR="00A22855">
        <w:rPr>
          <w:rStyle w:val="normaltextrun"/>
          <w:rFonts w:ascii="Calibri" w:hAnsi="Calibri" w:cs="Calibri"/>
          <w:color w:val="000000"/>
          <w:shd w:val="clear" w:color="auto" w:fill="FFFFFF"/>
        </w:rPr>
        <w:t xml:space="preserve">por la creación de un nuevo algoritmo general de obtención de este valor esperado uniendo el </w:t>
      </w:r>
      <w:proofErr w:type="spellStart"/>
      <w:r w:rsidR="00A22855">
        <w:rPr>
          <w:rStyle w:val="normaltextrun"/>
          <w:rFonts w:ascii="Calibri" w:hAnsi="Calibri" w:cs="Calibri"/>
          <w:i/>
          <w:iCs/>
          <w:color w:val="000000"/>
          <w:shd w:val="clear" w:color="auto" w:fill="FFFFFF"/>
        </w:rPr>
        <w:t>Hadamard</w:t>
      </w:r>
      <w:proofErr w:type="spellEnd"/>
      <w:r w:rsidR="00A22855">
        <w:rPr>
          <w:rStyle w:val="normaltextrun"/>
          <w:rFonts w:ascii="Calibri" w:hAnsi="Calibri" w:cs="Calibri"/>
          <w:i/>
          <w:iCs/>
          <w:color w:val="000000"/>
          <w:shd w:val="clear" w:color="auto" w:fill="FFFFFF"/>
        </w:rPr>
        <w:t xml:space="preserve"> Test</w:t>
      </w:r>
      <w:r w:rsidR="00A22855">
        <w:rPr>
          <w:rStyle w:val="normaltextrun"/>
          <w:rFonts w:ascii="Calibri" w:hAnsi="Calibri" w:cs="Calibri"/>
          <w:color w:val="000000"/>
          <w:shd w:val="clear" w:color="auto" w:fill="FFFFFF"/>
        </w:rPr>
        <w:t xml:space="preserve"> y el </w:t>
      </w:r>
      <w:r w:rsidR="00A22855">
        <w:rPr>
          <w:rStyle w:val="normaltextrun"/>
          <w:rFonts w:ascii="Calibri" w:hAnsi="Calibri" w:cs="Calibri"/>
          <w:i/>
          <w:iCs/>
          <w:color w:val="000000"/>
          <w:shd w:val="clear" w:color="auto" w:fill="FFFFFF"/>
        </w:rPr>
        <w:t xml:space="preserve">Linear </w:t>
      </w:r>
      <w:proofErr w:type="spellStart"/>
      <w:r w:rsidR="00A22855">
        <w:rPr>
          <w:rStyle w:val="normaltextrun"/>
          <w:rFonts w:ascii="Calibri" w:hAnsi="Calibri" w:cs="Calibri"/>
          <w:i/>
          <w:iCs/>
          <w:color w:val="000000"/>
          <w:shd w:val="clear" w:color="auto" w:fill="FFFFFF"/>
        </w:rPr>
        <w:t>Combination</w:t>
      </w:r>
      <w:proofErr w:type="spellEnd"/>
      <w:r w:rsidR="00A22855">
        <w:rPr>
          <w:rStyle w:val="normaltextrun"/>
          <w:rFonts w:ascii="Calibri" w:hAnsi="Calibri" w:cs="Calibri"/>
          <w:i/>
          <w:iCs/>
          <w:color w:val="000000"/>
          <w:shd w:val="clear" w:color="auto" w:fill="FFFFFF"/>
        </w:rPr>
        <w:t xml:space="preserve"> </w:t>
      </w:r>
      <w:proofErr w:type="spellStart"/>
      <w:r w:rsidR="00A22855">
        <w:rPr>
          <w:rStyle w:val="normaltextrun"/>
          <w:rFonts w:ascii="Calibri" w:hAnsi="Calibri" w:cs="Calibri"/>
          <w:i/>
          <w:iCs/>
          <w:color w:val="000000"/>
          <w:shd w:val="clear" w:color="auto" w:fill="FFFFFF"/>
        </w:rPr>
        <w:t>of</w:t>
      </w:r>
      <w:proofErr w:type="spellEnd"/>
      <w:r w:rsidR="00A22855">
        <w:rPr>
          <w:rStyle w:val="normaltextrun"/>
          <w:rFonts w:ascii="Calibri" w:hAnsi="Calibri" w:cs="Calibri"/>
          <w:i/>
          <w:iCs/>
          <w:color w:val="000000"/>
          <w:shd w:val="clear" w:color="auto" w:fill="FFFFFF"/>
        </w:rPr>
        <w:t xml:space="preserve"> </w:t>
      </w:r>
      <w:r w:rsidR="00A22855" w:rsidRPr="1B1E779E">
        <w:rPr>
          <w:rStyle w:val="normaltextrun"/>
          <w:rFonts w:ascii="Calibri" w:hAnsi="Calibri" w:cs="Calibri"/>
          <w:i/>
          <w:color w:val="000000"/>
          <w:shd w:val="clear" w:color="auto" w:fill="FFFFFF"/>
        </w:rPr>
        <w:t>Unitaries</w:t>
      </w:r>
      <w:r w:rsidR="00A22855" w:rsidRPr="00E97A49">
        <w:rPr>
          <w:rStyle w:val="normaltextrun"/>
          <w:rFonts w:ascii="Calibri" w:hAnsi="Calibri" w:cs="Calibri"/>
          <w:color w:val="000000"/>
          <w:shd w:val="clear" w:color="auto" w:fill="FFFFFF"/>
        </w:rPr>
        <w:t xml:space="preserve"> modificado LCU</w:t>
      </w:r>
      <w:r w:rsidR="00A22855">
        <w:rPr>
          <w:rStyle w:val="normaltextrun"/>
          <w:rFonts w:ascii="Calibri" w:hAnsi="Calibri" w:cs="Calibri"/>
          <w:color w:val="000000"/>
          <w:shd w:val="clear" w:color="auto" w:fill="FFFFFF"/>
        </w:rPr>
        <w:t>.</w:t>
      </w:r>
      <w:r w:rsidR="00A22855" w:rsidRPr="00E97A49">
        <w:rPr>
          <w:rStyle w:val="normaltextrun"/>
        </w:rPr>
        <w:t> </w:t>
      </w:r>
    </w:p>
    <w:p w14:paraId="4CA0379E" w14:textId="277DF2B4" w:rsidR="00111EE7" w:rsidRDefault="00111EE7" w:rsidP="00773665">
      <w:pPr>
        <w:pStyle w:val="Corpo"/>
      </w:pPr>
      <w:r w:rsidRPr="6C0C018B">
        <w:t xml:space="preserve">Hemos desarrollado los métodos existentes del QAOA y hemos </w:t>
      </w:r>
      <w:r w:rsidR="00E52952">
        <w:t xml:space="preserve">implementado </w:t>
      </w:r>
      <w:r w:rsidRPr="6C0C018B">
        <w:t xml:space="preserve">un nuevo método para mejorar la performance de los mismos: el método de </w:t>
      </w:r>
      <w:proofErr w:type="spellStart"/>
      <w:r w:rsidRPr="6C0C018B">
        <w:t>LCU+Hadamard</w:t>
      </w:r>
      <w:proofErr w:type="spellEnd"/>
      <w:r w:rsidRPr="6C0C018B">
        <w:t xml:space="preserve"> Test. El método </w:t>
      </w:r>
      <w:proofErr w:type="spellStart"/>
      <w:r w:rsidRPr="6C0C018B">
        <w:t>LCU+Hadamard</w:t>
      </w:r>
      <w:proofErr w:type="spellEnd"/>
      <w:r w:rsidRPr="6C0C018B">
        <w:t xml:space="preserve"> Test mejora la determinación del valor esperado del coste de nuestro estado resultado del circuito midiendo un único </w:t>
      </w:r>
      <w:proofErr w:type="spellStart"/>
      <w:r w:rsidRPr="6C0C018B">
        <w:t>qubit</w:t>
      </w:r>
      <w:proofErr w:type="spellEnd"/>
      <w:r w:rsidRPr="6C0C018B">
        <w:t xml:space="preserve">. La implementación está disponible en un </w:t>
      </w:r>
      <w:proofErr w:type="spellStart"/>
      <w:r w:rsidRPr="6C0C018B">
        <w:t>Jupyter</w:t>
      </w:r>
      <w:proofErr w:type="spellEnd"/>
      <w:r w:rsidRPr="6C0C018B">
        <w:t xml:space="preserve"> Notebook que incluye el caso del JSP. Se verificó en casos QUBO con matrices aleatorias y dimensiones diferentes para valorar su escalabilidad.</w:t>
      </w:r>
      <w:r w:rsidR="00773665">
        <w:t xml:space="preserve"> Adicionalmente, se ha </w:t>
      </w:r>
      <w:r w:rsidRPr="6C0C018B">
        <w:t xml:space="preserve">explorado la posibilidad de realizar esta tarea en Tensor </w:t>
      </w:r>
      <w:r w:rsidR="00296293">
        <w:t>N</w:t>
      </w:r>
      <w:r w:rsidRPr="6C0C018B">
        <w:t>etworks, concluyendo que no es posible de forma eficiente lo que implica la inviabilidad del particionado del circuito.</w:t>
      </w:r>
    </w:p>
    <w:p w14:paraId="7B30B49A" w14:textId="77777777" w:rsidR="00111EE7" w:rsidRPr="00111EE7" w:rsidRDefault="00111EE7" w:rsidP="00E97A49">
      <w:pPr>
        <w:pStyle w:val="Corpo"/>
      </w:pPr>
    </w:p>
    <w:p w14:paraId="4C642F83" w14:textId="34CC18AF" w:rsidR="00C61CE6" w:rsidRDefault="006943D6" w:rsidP="00C61CE6">
      <w:pPr>
        <w:pStyle w:val="Nivel2H2Corpo"/>
      </w:pPr>
      <w:bookmarkStart w:id="6" w:name="_Toc147833385"/>
      <w:r>
        <w:t>Evaluación de los Resultados</w:t>
      </w:r>
      <w:bookmarkEnd w:id="6"/>
    </w:p>
    <w:p w14:paraId="79C9776A" w14:textId="44AA4E04" w:rsidR="001E1074" w:rsidRPr="00950B63" w:rsidRDefault="001E1074" w:rsidP="001E1074">
      <w:pPr>
        <w:pStyle w:val="Corpo"/>
      </w:pPr>
      <w:r>
        <w:t xml:space="preserve">Una vez </w:t>
      </w:r>
      <w:r w:rsidR="00AA0B61">
        <w:t xml:space="preserve">genera el nuevo método algorítmico, </w:t>
      </w:r>
      <w:r w:rsidRPr="00950B63">
        <w:t xml:space="preserve">hemos realizado pruebas para determinar el número de </w:t>
      </w:r>
      <w:r w:rsidR="00AA0B61">
        <w:t xml:space="preserve">iteraciones </w:t>
      </w:r>
      <w:r w:rsidRPr="00950B63">
        <w:t xml:space="preserve">necesarias para obtener una precisión de al menos dos cifras significativas en el valor esperado. Estadísticamente, la precisión a la hora de determinar esta probabilidad crece con </w:t>
      </w:r>
      <w:r>
        <w:rPr>
          <w:noProof/>
        </w:rPr>
        <w:drawing>
          <wp:inline distT="0" distB="0" distL="0" distR="0" wp14:anchorId="5908465B" wp14:editId="2D80098B">
            <wp:extent cx="455565" cy="159933"/>
            <wp:effectExtent l="0" t="0" r="0" b="0"/>
            <wp:docPr id="744237699" name="Imagen 7442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5565" cy="159933"/>
                    </a:xfrm>
                    <a:prstGeom prst="rect">
                      <a:avLst/>
                    </a:prstGeom>
                  </pic:spPr>
                </pic:pic>
              </a:graphicData>
            </a:graphic>
          </wp:inline>
        </w:drawing>
      </w:r>
      <w:r w:rsidRPr="00950B63">
        <w:t xml:space="preserve">, por lo que necesitamos aumentar cuadráticamente el número de </w:t>
      </w:r>
      <w:r w:rsidR="00296293">
        <w:t>“</w:t>
      </w:r>
      <w:proofErr w:type="spellStart"/>
      <w:r w:rsidRPr="00950B63">
        <w:t>shots</w:t>
      </w:r>
      <w:proofErr w:type="spellEnd"/>
      <w:r w:rsidR="00296293">
        <w:t>”</w:t>
      </w:r>
      <w:r w:rsidRPr="00950B63">
        <w:t xml:space="preserve"> para obtener una precisión dada. Teniendo en cuenta el </w:t>
      </w:r>
      <w:proofErr w:type="spellStart"/>
      <w:r w:rsidRPr="00950B63">
        <w:t>prefactor</w:t>
      </w:r>
      <w:proofErr w:type="spellEnd"/>
      <w:r w:rsidRPr="00950B63">
        <w:t xml:space="preserve"> 2N, necesitamos un número de </w:t>
      </w:r>
      <w:r w:rsidR="00296293">
        <w:t>“</w:t>
      </w:r>
      <w:proofErr w:type="spellStart"/>
      <w:r w:rsidRPr="00950B63">
        <w:t>shots</w:t>
      </w:r>
      <w:proofErr w:type="spellEnd"/>
      <w:r w:rsidR="00296293">
        <w:t>”</w:t>
      </w:r>
      <w:r w:rsidRPr="00950B63">
        <w:t xml:space="preserve"> </w:t>
      </w:r>
      <w:r>
        <w:rPr>
          <w:noProof/>
        </w:rPr>
        <w:drawing>
          <wp:inline distT="0" distB="0" distL="0" distR="0" wp14:anchorId="23FAF656" wp14:editId="761742F6">
            <wp:extent cx="390162" cy="276058"/>
            <wp:effectExtent l="0" t="0" r="0" b="0"/>
            <wp:docPr id="1709718592" name="Imagen 1709718592"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8592" name="Imagen 1709718592" descr="Imagen que contiene objeto, reloj&#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62" cy="276058"/>
                    </a:xfrm>
                    <a:prstGeom prst="rect">
                      <a:avLst/>
                    </a:prstGeom>
                  </pic:spPr>
                </pic:pic>
              </a:graphicData>
            </a:graphic>
          </wp:inline>
        </w:drawing>
      </w:r>
      <w:r w:rsidRPr="00950B63">
        <w:t xml:space="preserve">, siendo ϵ el error en el valor esperado. Ello mismo provoca que el número de </w:t>
      </w:r>
      <w:r w:rsidR="00296293">
        <w:t>“</w:t>
      </w:r>
      <w:proofErr w:type="spellStart"/>
      <w:r w:rsidRPr="00950B63">
        <w:t>shots</w:t>
      </w:r>
      <w:proofErr w:type="spellEnd"/>
      <w:r w:rsidR="00296293">
        <w:t>”</w:t>
      </w:r>
      <w:r w:rsidRPr="00950B63">
        <w:t xml:space="preserve"> necesarios no dependa del tamaño del problema.</w:t>
      </w:r>
      <w:r w:rsidR="00FC5C79">
        <w:t xml:space="preserve"> Como resultados innovadores, podemos anotar lo siguiente:</w:t>
      </w:r>
    </w:p>
    <w:p w14:paraId="40F71086" w14:textId="505161A1" w:rsidR="001E1074" w:rsidRPr="00950B63" w:rsidRDefault="00FC5C79" w:rsidP="00FD07A0">
      <w:pPr>
        <w:pStyle w:val="Corpo"/>
        <w:numPr>
          <w:ilvl w:val="0"/>
          <w:numId w:val="7"/>
        </w:numPr>
      </w:pPr>
      <w:r>
        <w:t xml:space="preserve">La aproximación realizada en este proyecto </w:t>
      </w:r>
      <w:r w:rsidR="001E1074" w:rsidRPr="00950B63">
        <w:t xml:space="preserve">es notablemente mejor que el método de </w:t>
      </w:r>
      <w:r w:rsidR="00296293">
        <w:t>“</w:t>
      </w:r>
      <w:proofErr w:type="spellStart"/>
      <w:r w:rsidR="001E1074" w:rsidRPr="00950B63">
        <w:t>sampleo</w:t>
      </w:r>
      <w:proofErr w:type="spellEnd"/>
      <w:r w:rsidR="00296293">
        <w:t>”</w:t>
      </w:r>
      <w:r w:rsidR="001E1074" w:rsidRPr="00950B63">
        <w:t xml:space="preserve"> simple, en el cual necesitamos caracterizar la distribución entera de manera eficiente, lo cual requiere un aumento del número de </w:t>
      </w:r>
      <w:r w:rsidR="00296293">
        <w:t>“</w:t>
      </w:r>
      <w:proofErr w:type="spellStart"/>
      <w:r w:rsidR="001E1074" w:rsidRPr="00950B63">
        <w:t>shots</w:t>
      </w:r>
      <w:proofErr w:type="spellEnd"/>
      <w:r w:rsidR="00296293">
        <w:t>”</w:t>
      </w:r>
      <w:r w:rsidR="001E1074" w:rsidRPr="00950B63">
        <w:t xml:space="preserve"> con el tamaño del problema, además de depender de la forma de la distribución implicada.</w:t>
      </w:r>
    </w:p>
    <w:p w14:paraId="6141B7A0" w14:textId="4FD12FB6" w:rsidR="001E1074" w:rsidRPr="00950B63" w:rsidRDefault="001E1074" w:rsidP="00FD07A0">
      <w:pPr>
        <w:pStyle w:val="Corpo"/>
        <w:numPr>
          <w:ilvl w:val="0"/>
          <w:numId w:val="7"/>
        </w:numPr>
      </w:pPr>
      <w:r w:rsidRPr="00950B63">
        <w:t xml:space="preserve">También es mejor que el método de aplicar el </w:t>
      </w:r>
      <w:proofErr w:type="spellStart"/>
      <w:r w:rsidRPr="00950B63">
        <w:t>Hadamard</w:t>
      </w:r>
      <w:proofErr w:type="spellEnd"/>
      <w:r w:rsidRPr="00950B63">
        <w:t xml:space="preserve"> Test a cada uno de los operadores unitarios de la combinación lineal y luego ponderar sus resultados, ya que esto requiere el uso de un circuito específico para cada uno de los operadores, cuyo número tiende a aumentar con el tamaño del problema. Así, necesitamos un </w:t>
      </w:r>
      <w:r w:rsidRPr="00950B63">
        <w:lastRenderedPageBreak/>
        <w:t xml:space="preserve">aumento cuadrático del número de </w:t>
      </w:r>
      <w:r w:rsidR="00296293">
        <w:t>“</w:t>
      </w:r>
      <w:proofErr w:type="spellStart"/>
      <w:r w:rsidRPr="00950B63">
        <w:t>shots</w:t>
      </w:r>
      <w:proofErr w:type="spellEnd"/>
      <w:r w:rsidR="00296293">
        <w:t>”</w:t>
      </w:r>
      <w:r w:rsidRPr="00950B63">
        <w:t xml:space="preserve"> para cada operador, por lo que al final necesitamos </w:t>
      </w:r>
      <w:r>
        <w:rPr>
          <w:noProof/>
        </w:rPr>
        <w:drawing>
          <wp:inline distT="0" distB="0" distL="0" distR="0" wp14:anchorId="51AEA506" wp14:editId="33FDB477">
            <wp:extent cx="382058" cy="245609"/>
            <wp:effectExtent l="0" t="0" r="0" b="0"/>
            <wp:docPr id="1175067507" name="Imagen 117506750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67507" name="Imagen 1175067507" descr="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2058" cy="245609"/>
                    </a:xfrm>
                    <a:prstGeom prst="rect">
                      <a:avLst/>
                    </a:prstGeom>
                  </pic:spPr>
                </pic:pic>
              </a:graphicData>
            </a:graphic>
          </wp:inline>
        </w:drawing>
      </w:r>
      <w:r w:rsidRPr="00950B63">
        <w:t>, siendo n el número de operadores en la combinación lineal.</w:t>
      </w:r>
    </w:p>
    <w:p w14:paraId="381FCE4C" w14:textId="77777777" w:rsidR="00E27570" w:rsidRPr="002D6FF9" w:rsidRDefault="00E27570" w:rsidP="001E1074">
      <w:pPr>
        <w:pStyle w:val="Corpo"/>
      </w:pPr>
    </w:p>
    <w:p w14:paraId="25EE6500" w14:textId="5E557E93" w:rsidR="001E1074" w:rsidRDefault="00E27570" w:rsidP="00C61CE6">
      <w:pPr>
        <w:pStyle w:val="Nivel2H2Corpo"/>
      </w:pPr>
      <w:bookmarkStart w:id="7" w:name="_Toc147833386"/>
      <w:r>
        <w:t>Metodología de Trabajo</w:t>
      </w:r>
      <w:bookmarkEnd w:id="7"/>
    </w:p>
    <w:p w14:paraId="515EC0F9" w14:textId="56FD96CD" w:rsidR="00972046" w:rsidRDefault="00972046" w:rsidP="00F1197F">
      <w:pPr>
        <w:pStyle w:val="Corpo"/>
      </w:pPr>
      <w:r>
        <w:t xml:space="preserve">El </w:t>
      </w:r>
      <w:r w:rsidR="00296293">
        <w:t>equipo</w:t>
      </w:r>
      <w:r>
        <w:t xml:space="preserve"> de CESGA e Ibermática se han reunido semanalmente, y se han discutido los enfoques, aproximaciones matemáticas, </w:t>
      </w:r>
      <w:r w:rsidR="00887189">
        <w:t xml:space="preserve">pseudocódigos y algoritmos propuestos, así como su potencialidad, fortalezas y defectos, y su potencia predictiva real en el ambiente de los </w:t>
      </w:r>
      <w:r w:rsidR="00F1197F">
        <w:t>servidores</w:t>
      </w:r>
      <w:r w:rsidR="00887189">
        <w:t xml:space="preserve"> de CESGA. Para todas las </w:t>
      </w:r>
      <w:r w:rsidR="00F1197F">
        <w:t>reuniones</w:t>
      </w:r>
      <w:r w:rsidR="00887189">
        <w:t xml:space="preserve"> se ha confeccionado un acta de reunión, disponible en el entorno de </w:t>
      </w:r>
      <w:r w:rsidR="00F1197F">
        <w:t xml:space="preserve">trabajo del equipo, en Microsoft </w:t>
      </w:r>
      <w:proofErr w:type="spellStart"/>
      <w:r w:rsidR="00F1197F">
        <w:t>Teams</w:t>
      </w:r>
      <w:proofErr w:type="spellEnd"/>
      <w:r w:rsidR="00F1197F">
        <w:t xml:space="preserve">. </w:t>
      </w:r>
    </w:p>
    <w:p w14:paraId="5098B4DE" w14:textId="2CDC7A2D" w:rsidR="00F1197F" w:rsidRDefault="003A1E5C" w:rsidP="003A1E5C">
      <w:pPr>
        <w:pStyle w:val="Corpo"/>
      </w:pPr>
      <w:r>
        <w:t>Como ejemplo, se muestra los p</w:t>
      </w:r>
      <w:r w:rsidR="00F1197F">
        <w:t xml:space="preserve">untos </w:t>
      </w:r>
      <w:r w:rsidR="00296293">
        <w:t>relevantes de</w:t>
      </w:r>
      <w:r w:rsidR="00F1197F">
        <w:t xml:space="preserve"> las</w:t>
      </w:r>
      <w:r w:rsidR="004970EA">
        <w:t xml:space="preserve"> distintas</w:t>
      </w:r>
      <w:r w:rsidR="00F1197F">
        <w:t xml:space="preserve"> reuniones</w:t>
      </w:r>
      <w:r>
        <w:t>:</w:t>
      </w:r>
      <w:r w:rsidR="00F1197F">
        <w:t xml:space="preserve"> </w:t>
      </w:r>
    </w:p>
    <w:p w14:paraId="667195AE" w14:textId="1B27B7EF" w:rsidR="00F1197F" w:rsidRPr="00EC0F0C" w:rsidRDefault="008C3EE3" w:rsidP="00F1197F">
      <w:pPr>
        <w:pStyle w:val="Corpo"/>
        <w:rPr>
          <w:b/>
          <w:bCs/>
        </w:rPr>
      </w:pPr>
      <w:r w:rsidRPr="00EC0F0C">
        <w:rPr>
          <w:b/>
          <w:bCs/>
        </w:rPr>
        <w:t>26/6/2023</w:t>
      </w:r>
    </w:p>
    <w:p w14:paraId="5D8893E9" w14:textId="788DD3C8" w:rsidR="008C3EE3" w:rsidRDefault="00B10DEB" w:rsidP="00F1197F">
      <w:pPr>
        <w:pStyle w:val="Corpo"/>
      </w:pPr>
      <w:r>
        <w:t xml:space="preserve">Se cometa que actualmente se está trabajando en circuitos sin división en las maquina </w:t>
      </w:r>
      <w:proofErr w:type="spellStart"/>
      <w:r>
        <w:t>Fi</w:t>
      </w:r>
      <w:r w:rsidR="59B8C0B7">
        <w:t>ni</w:t>
      </w:r>
      <w:r>
        <w:t>sterr</w:t>
      </w:r>
      <w:r w:rsidR="1C2F5B88">
        <w:t>a</w:t>
      </w:r>
      <w:r>
        <w:t>e</w:t>
      </w:r>
      <w:r w:rsidR="2F167BB4">
        <w:t>III</w:t>
      </w:r>
      <w:proofErr w:type="spellEnd"/>
      <w:r>
        <w:t>, pero se valoran distintas aproximaciones:</w:t>
      </w:r>
    </w:p>
    <w:p w14:paraId="7ACD15D5" w14:textId="2EA47C80" w:rsidR="00534298" w:rsidRPr="00534298" w:rsidRDefault="00534298" w:rsidP="00FD07A0">
      <w:pPr>
        <w:pStyle w:val="Corpo"/>
        <w:numPr>
          <w:ilvl w:val="0"/>
          <w:numId w:val="9"/>
        </w:numPr>
      </w:pPr>
      <w:proofErr w:type="spellStart"/>
      <w:r>
        <w:t>Di</w:t>
      </w:r>
      <w:r w:rsidR="45C3C815">
        <w:t>f</w:t>
      </w:r>
      <w:r>
        <w:t>ferential</w:t>
      </w:r>
      <w:proofErr w:type="spellEnd"/>
      <w:r w:rsidRPr="00534298">
        <w:t xml:space="preserve"> </w:t>
      </w:r>
      <w:proofErr w:type="spellStart"/>
      <w:r w:rsidRPr="00534298">
        <w:t>Evolution</w:t>
      </w:r>
      <w:proofErr w:type="spellEnd"/>
      <w:r w:rsidRPr="00534298">
        <w:t> </w:t>
      </w:r>
    </w:p>
    <w:p w14:paraId="28CB761B" w14:textId="77777777" w:rsidR="00534298" w:rsidRPr="00534298" w:rsidRDefault="00534298" w:rsidP="00FD07A0">
      <w:pPr>
        <w:pStyle w:val="Corpo"/>
        <w:numPr>
          <w:ilvl w:val="0"/>
          <w:numId w:val="9"/>
        </w:numPr>
      </w:pPr>
      <w:r w:rsidRPr="00534298">
        <w:t>PSO </w:t>
      </w:r>
    </w:p>
    <w:p w14:paraId="7DFFAEEA" w14:textId="77777777" w:rsidR="00534298" w:rsidRPr="00534298" w:rsidRDefault="00534298" w:rsidP="00FD07A0">
      <w:pPr>
        <w:pStyle w:val="Corpo"/>
        <w:numPr>
          <w:ilvl w:val="0"/>
          <w:numId w:val="9"/>
        </w:numPr>
      </w:pPr>
      <w:r w:rsidRPr="00534298">
        <w:t>Quantum PSO. </w:t>
      </w:r>
    </w:p>
    <w:p w14:paraId="7F6E39C5" w14:textId="6E962D15" w:rsidR="00534298" w:rsidRPr="00534298" w:rsidRDefault="00E52952" w:rsidP="00FD07A0">
      <w:pPr>
        <w:pStyle w:val="Corpo"/>
        <w:numPr>
          <w:ilvl w:val="0"/>
          <w:numId w:val="9"/>
        </w:numPr>
      </w:pPr>
      <w:r w:rsidRPr="00534298">
        <w:t>División</w:t>
      </w:r>
      <w:r w:rsidR="00534298" w:rsidRPr="00534298">
        <w:t xml:space="preserve"> del problema en slots. </w:t>
      </w:r>
    </w:p>
    <w:p w14:paraId="42AB4230" w14:textId="72EF06B4" w:rsidR="00534298" w:rsidRPr="00534298" w:rsidRDefault="00534298" w:rsidP="00FD07A0">
      <w:pPr>
        <w:pStyle w:val="Corpo"/>
        <w:numPr>
          <w:ilvl w:val="0"/>
          <w:numId w:val="9"/>
        </w:numPr>
      </w:pPr>
      <w:r w:rsidRPr="00534298">
        <w:t>No hay muchas publicaciones sobre "</w:t>
      </w:r>
      <w:proofErr w:type="spellStart"/>
      <w:r w:rsidRPr="00534298">
        <w:t>map</w:t>
      </w:r>
      <w:proofErr w:type="spellEnd"/>
      <w:r w:rsidRPr="00534298">
        <w:t xml:space="preserve">-reduce" en distintas </w:t>
      </w:r>
      <w:proofErr w:type="spellStart"/>
      <w:r w:rsidRPr="00534298">
        <w:t>QPUs</w:t>
      </w:r>
      <w:proofErr w:type="spellEnd"/>
      <w:r w:rsidRPr="00534298">
        <w:t xml:space="preserve">, por </w:t>
      </w:r>
      <w:r w:rsidR="00E52952" w:rsidRPr="00534298">
        <w:t>problemas</w:t>
      </w:r>
      <w:r w:rsidRPr="00534298">
        <w:t xml:space="preserve"> de ruido, </w:t>
      </w:r>
      <w:r w:rsidR="00E52952" w:rsidRPr="00534298">
        <w:t>particular</w:t>
      </w:r>
      <w:r w:rsidRPr="00534298">
        <w:t>, en cada QPU.  </w:t>
      </w:r>
    </w:p>
    <w:p w14:paraId="3F1707F9" w14:textId="77777777" w:rsidR="00534298" w:rsidRPr="00534298" w:rsidRDefault="00534298" w:rsidP="00FD07A0">
      <w:pPr>
        <w:pStyle w:val="Corpo"/>
        <w:numPr>
          <w:ilvl w:val="0"/>
          <w:numId w:val="9"/>
        </w:numPr>
      </w:pPr>
      <w:r w:rsidRPr="00534298">
        <w:t>En VQE tienes un segundo paralelismo, en el cálculo de los Hamiltonianos, con técnicas de reagrupamiento de circuitos.  Cálculos de días.  </w:t>
      </w:r>
    </w:p>
    <w:p w14:paraId="7199C1CE" w14:textId="77777777" w:rsidR="00534298" w:rsidRPr="00534298" w:rsidRDefault="00534298" w:rsidP="00FD07A0">
      <w:pPr>
        <w:pStyle w:val="Corpo"/>
        <w:numPr>
          <w:ilvl w:val="0"/>
          <w:numId w:val="9"/>
        </w:numPr>
      </w:pPr>
      <w:r w:rsidRPr="00534298">
        <w:t>Dividir CNOT.  </w:t>
      </w:r>
    </w:p>
    <w:p w14:paraId="32AD00AF" w14:textId="77777777" w:rsidR="00534298" w:rsidRPr="00534298" w:rsidRDefault="00534298" w:rsidP="00FD07A0">
      <w:pPr>
        <w:pStyle w:val="Corpo"/>
        <w:numPr>
          <w:ilvl w:val="0"/>
          <w:numId w:val="9"/>
        </w:numPr>
      </w:pPr>
      <w:r w:rsidRPr="00534298">
        <w:t>División por Teletransporte.  </w:t>
      </w:r>
    </w:p>
    <w:p w14:paraId="0E49F999" w14:textId="274A16B2" w:rsidR="00B10DEB" w:rsidRPr="00EC0F0C" w:rsidRDefault="003A1E5C" w:rsidP="00F1197F">
      <w:pPr>
        <w:pStyle w:val="Corpo"/>
        <w:rPr>
          <w:b/>
          <w:bCs/>
          <w:i/>
          <w:iCs/>
        </w:rPr>
      </w:pPr>
      <w:r w:rsidRPr="00EC0F0C">
        <w:rPr>
          <w:b/>
          <w:bCs/>
          <w:i/>
          <w:iCs/>
        </w:rPr>
        <w:t>4/7/2023</w:t>
      </w:r>
    </w:p>
    <w:p w14:paraId="467C5794" w14:textId="7C5FB7E2" w:rsidR="003A1E5C" w:rsidRDefault="003A1E5C" w:rsidP="00E52952">
      <w:pPr>
        <w:pStyle w:val="Corpo"/>
        <w:numPr>
          <w:ilvl w:val="0"/>
          <w:numId w:val="9"/>
        </w:numPr>
      </w:pPr>
      <w:r>
        <w:t>Analizados los casos de uso, las prioridades de selección son las siguientes:</w:t>
      </w:r>
    </w:p>
    <w:p w14:paraId="701BBE1B" w14:textId="303D901A" w:rsidR="003A1E5C" w:rsidRPr="00E52952" w:rsidRDefault="003A1E5C" w:rsidP="00E52952">
      <w:pPr>
        <w:pStyle w:val="Corpo"/>
        <w:numPr>
          <w:ilvl w:val="1"/>
          <w:numId w:val="9"/>
        </w:numPr>
      </w:pPr>
      <w:r w:rsidRPr="00E52952">
        <w:t>Importancia y aplicabilidad en los sectores estratégicos Gallegos. </w:t>
      </w:r>
    </w:p>
    <w:p w14:paraId="7359136F" w14:textId="77777777" w:rsidR="003A1E5C" w:rsidRPr="00E52952" w:rsidRDefault="003A1E5C" w:rsidP="00E52952">
      <w:pPr>
        <w:pStyle w:val="Corpo"/>
        <w:numPr>
          <w:ilvl w:val="1"/>
          <w:numId w:val="9"/>
        </w:numPr>
      </w:pPr>
      <w:r w:rsidRPr="00E52952">
        <w:t>Volumen. </w:t>
      </w:r>
    </w:p>
    <w:p w14:paraId="3B4B6C74" w14:textId="77777777" w:rsidR="003A1E5C" w:rsidRPr="00E52952" w:rsidRDefault="003A1E5C" w:rsidP="00E52952">
      <w:pPr>
        <w:pStyle w:val="Corpo"/>
        <w:numPr>
          <w:ilvl w:val="1"/>
          <w:numId w:val="9"/>
        </w:numPr>
      </w:pPr>
      <w:r w:rsidRPr="00E52952">
        <w:t>Datos publicables. </w:t>
      </w:r>
    </w:p>
    <w:p w14:paraId="578C83F8" w14:textId="77777777" w:rsidR="003A1E5C" w:rsidRPr="00E52952" w:rsidRDefault="003A1E5C" w:rsidP="00E52952">
      <w:pPr>
        <w:pStyle w:val="Corpo"/>
        <w:numPr>
          <w:ilvl w:val="1"/>
          <w:numId w:val="9"/>
        </w:numPr>
      </w:pPr>
      <w:r w:rsidRPr="00E52952">
        <w:t>Escalado / Fraccionado: Distribuido y Paralelizado.  </w:t>
      </w:r>
    </w:p>
    <w:p w14:paraId="06C3497E" w14:textId="77777777" w:rsidR="001E6D10" w:rsidRPr="00E52952" w:rsidRDefault="001E6D10" w:rsidP="00E52952">
      <w:pPr>
        <w:pStyle w:val="Corpo"/>
        <w:ind w:left="720"/>
      </w:pPr>
    </w:p>
    <w:p w14:paraId="5C647759" w14:textId="77777777" w:rsidR="001E6D10" w:rsidRPr="00E52952" w:rsidRDefault="001E6D10" w:rsidP="00E52952">
      <w:pPr>
        <w:pStyle w:val="Corpo"/>
        <w:numPr>
          <w:ilvl w:val="0"/>
          <w:numId w:val="9"/>
        </w:numPr>
      </w:pPr>
      <w:r w:rsidRPr="00E52952">
        <w:t>Se decide comenzar por estos casos:  </w:t>
      </w:r>
    </w:p>
    <w:p w14:paraId="15436987" w14:textId="77777777" w:rsidR="001E6D10" w:rsidRPr="00E52952" w:rsidRDefault="001E6D10" w:rsidP="00E52952">
      <w:pPr>
        <w:pStyle w:val="Corpo"/>
        <w:numPr>
          <w:ilvl w:val="1"/>
          <w:numId w:val="9"/>
        </w:numPr>
      </w:pPr>
      <w:r w:rsidRPr="00E52952">
        <w:lastRenderedPageBreak/>
        <w:t xml:space="preserve">Con </w:t>
      </w:r>
      <w:proofErr w:type="spellStart"/>
      <w:r w:rsidRPr="00E52952">
        <w:t>LeapHybrid</w:t>
      </w:r>
      <w:proofErr w:type="spellEnd"/>
      <w:r w:rsidRPr="00E52952">
        <w:t xml:space="preserve"> de DWAVE: https://github.com/dwave-examples/job-shop-scheduling-cqm  </w:t>
      </w:r>
    </w:p>
    <w:p w14:paraId="56340B80" w14:textId="77777777" w:rsidR="001E6D10" w:rsidRPr="00E52952" w:rsidRDefault="001E6D10" w:rsidP="00E52952">
      <w:pPr>
        <w:pStyle w:val="Corpo"/>
        <w:numPr>
          <w:ilvl w:val="1"/>
          <w:numId w:val="9"/>
        </w:numPr>
      </w:pPr>
      <w:r w:rsidRPr="00E52952">
        <w:t>https://wurmen.github.io/Genetic-Algorithm-for-Job-Shop-Scheduling-and-NSGA-II/implementation%20with%20python/GA-jobshop/Example1.html  </w:t>
      </w:r>
    </w:p>
    <w:p w14:paraId="25AA14D4" w14:textId="77777777" w:rsidR="001E6D10" w:rsidRPr="00E52952" w:rsidRDefault="001E6D10" w:rsidP="00E52952">
      <w:pPr>
        <w:pStyle w:val="Corpo"/>
        <w:numPr>
          <w:ilvl w:val="1"/>
          <w:numId w:val="9"/>
        </w:numPr>
      </w:pPr>
      <w:r w:rsidRPr="00E52952">
        <w:t>Ibermática. Caso de uso Test.  </w:t>
      </w:r>
    </w:p>
    <w:p w14:paraId="08EDCF01" w14:textId="77777777" w:rsidR="001E6D10" w:rsidRDefault="001E6D10" w:rsidP="001E6D10">
      <w:pPr>
        <w:pStyle w:val="paragraph"/>
        <w:spacing w:before="0" w:beforeAutospacing="0" w:after="0" w:afterAutospacing="0"/>
        <w:textAlignment w:val="baseline"/>
        <w:rPr>
          <w:rFonts w:ascii="Calibri" w:hAnsi="Calibri" w:cs="Calibri"/>
          <w:sz w:val="22"/>
          <w:szCs w:val="22"/>
          <w:lang w:val="eu-ES"/>
        </w:rPr>
      </w:pPr>
      <w:r>
        <w:rPr>
          <w:rStyle w:val="eop"/>
          <w:rFonts w:ascii="Calibri" w:hAnsi="Calibri" w:cs="Calibri"/>
          <w:sz w:val="22"/>
          <w:lang w:val="eu-ES"/>
        </w:rPr>
        <w:t> </w:t>
      </w:r>
    </w:p>
    <w:p w14:paraId="262AFF81" w14:textId="77777777" w:rsidR="001E6D10" w:rsidRDefault="001E6D10" w:rsidP="001E6D10">
      <w:pPr>
        <w:pStyle w:val="paragraph"/>
        <w:spacing w:before="0" w:beforeAutospacing="0" w:after="0" w:afterAutospacing="0"/>
        <w:textAlignment w:val="baseline"/>
        <w:rPr>
          <w:rFonts w:ascii="Calibri" w:hAnsi="Calibri" w:cs="Calibri"/>
          <w:sz w:val="22"/>
          <w:szCs w:val="22"/>
          <w:lang w:val="eu-ES"/>
        </w:rPr>
      </w:pPr>
      <w:r>
        <w:rPr>
          <w:rStyle w:val="normaltextrun"/>
          <w:rFonts w:ascii="Calibri" w:hAnsi="Calibri" w:cs="Calibri"/>
          <w:sz w:val="22"/>
          <w:szCs w:val="22"/>
          <w:lang w:val="x-none"/>
        </w:rPr>
        <w:t>Otros caso de uso:</w:t>
      </w:r>
      <w:r>
        <w:rPr>
          <w:rStyle w:val="eop"/>
          <w:rFonts w:ascii="Calibri" w:hAnsi="Calibri" w:cs="Calibri"/>
          <w:sz w:val="22"/>
          <w:lang w:val="eu-ES"/>
        </w:rPr>
        <w:t> </w:t>
      </w:r>
    </w:p>
    <w:p w14:paraId="5A98BCCC" w14:textId="77777777" w:rsidR="00E52952" w:rsidRPr="00E52952" w:rsidRDefault="007C3AD8" w:rsidP="00E52952">
      <w:pPr>
        <w:pStyle w:val="Corpo"/>
        <w:numPr>
          <w:ilvl w:val="1"/>
          <w:numId w:val="9"/>
        </w:numPr>
        <w:rPr>
          <w:u w:val="single"/>
        </w:rPr>
      </w:pPr>
      <w:hyperlink r:id="rId18" w:tgtFrame="_blank" w:history="1">
        <w:r w:rsidR="001E6D10" w:rsidRPr="00E52952">
          <w:rPr>
            <w:u w:val="single"/>
          </w:rPr>
          <w:t xml:space="preserve">CITIES - City </w:t>
        </w:r>
        <w:proofErr w:type="spellStart"/>
        <w:r w:rsidR="001E6D10" w:rsidRPr="00E52952">
          <w:rPr>
            <w:u w:val="single"/>
          </w:rPr>
          <w:t>Distance</w:t>
        </w:r>
        <w:proofErr w:type="spellEnd"/>
        <w:r w:rsidR="001E6D10" w:rsidRPr="00E52952">
          <w:rPr>
            <w:u w:val="single"/>
          </w:rPr>
          <w:t xml:space="preserve"> </w:t>
        </w:r>
        <w:proofErr w:type="spellStart"/>
        <w:r w:rsidR="001E6D10" w:rsidRPr="00E52952">
          <w:rPr>
            <w:u w:val="single"/>
          </w:rPr>
          <w:t>Datasets</w:t>
        </w:r>
        <w:proofErr w:type="spellEnd"/>
        <w:r w:rsidR="001E6D10" w:rsidRPr="00E52952">
          <w:rPr>
            <w:u w:val="single"/>
          </w:rPr>
          <w:t xml:space="preserve"> (fsu.edu)</w:t>
        </w:r>
      </w:hyperlink>
      <w:r w:rsidR="001E6D10" w:rsidRPr="00E52952">
        <w:rPr>
          <w:u w:val="single"/>
        </w:rPr>
        <w:t> </w:t>
      </w:r>
    </w:p>
    <w:p w14:paraId="308FBC25" w14:textId="77777777" w:rsidR="001E6D10" w:rsidRPr="00E52952" w:rsidRDefault="001E6D10" w:rsidP="00E52952">
      <w:pPr>
        <w:pStyle w:val="Corpo"/>
        <w:numPr>
          <w:ilvl w:val="1"/>
          <w:numId w:val="9"/>
        </w:numPr>
      </w:pPr>
      <w:r w:rsidRPr="00E52952">
        <w:t>Universidades. </w:t>
      </w:r>
    </w:p>
    <w:p w14:paraId="496C01A2" w14:textId="77777777" w:rsidR="003A1E5C" w:rsidRDefault="003A1E5C" w:rsidP="00F1197F">
      <w:pPr>
        <w:pStyle w:val="Corpo"/>
      </w:pPr>
    </w:p>
    <w:p w14:paraId="75887311" w14:textId="2518CFF7" w:rsidR="00BD4518" w:rsidRPr="00EC0F0C" w:rsidRDefault="00BD4518" w:rsidP="00F1197F">
      <w:pPr>
        <w:pStyle w:val="Corpo"/>
        <w:rPr>
          <w:b/>
          <w:bCs/>
          <w:i/>
          <w:iCs/>
        </w:rPr>
      </w:pPr>
      <w:r w:rsidRPr="00EC0F0C">
        <w:rPr>
          <w:b/>
          <w:bCs/>
          <w:i/>
          <w:iCs/>
        </w:rPr>
        <w:t>26/7/2023</w:t>
      </w:r>
    </w:p>
    <w:p w14:paraId="40C99759" w14:textId="02856256" w:rsidR="00BD4518" w:rsidRDefault="00BD4518" w:rsidP="00F1197F">
      <w:pPr>
        <w:pStyle w:val="Corpo"/>
      </w:pPr>
      <w:r>
        <w:t>Preparado código QAOA sobre grafos genéricos:</w:t>
      </w:r>
      <w:r w:rsidR="00B937F2" w:rsidRPr="00B937F2">
        <w:rPr>
          <w:rStyle w:val="Ttulo1Car"/>
          <w:rFonts w:ascii="Calibri" w:eastAsiaTheme="minorEastAsia" w:hAnsi="Calibri" w:cs="Calibri"/>
          <w:sz w:val="22"/>
          <w:szCs w:val="22"/>
          <w:shd w:val="clear" w:color="auto" w:fill="FFFFFF"/>
          <w:lang w:val="x-none"/>
        </w:rPr>
        <w:t xml:space="preserve"> </w:t>
      </w:r>
      <w:r w:rsidR="00B937F2">
        <w:rPr>
          <w:rStyle w:val="normaltextrun"/>
          <w:rFonts w:ascii="Calibri" w:hAnsi="Calibri" w:cs="Calibri"/>
          <w:shd w:val="clear" w:color="auto" w:fill="FFFFFF"/>
          <w:lang w:val="x-none"/>
        </w:rPr>
        <w:t>Probando distintas formas de calcular los valores esperados (tomar sólo los M valores más probables, o si no usar LCU)</w:t>
      </w:r>
      <w:r w:rsidR="00B937F2">
        <w:rPr>
          <w:rStyle w:val="eop"/>
          <w:rFonts w:ascii="Calibri" w:hAnsi="Calibri" w:cs="Calibri"/>
          <w:shd w:val="clear" w:color="auto" w:fill="FFFFFF"/>
        </w:rPr>
        <w:t> </w:t>
      </w:r>
    </w:p>
    <w:p w14:paraId="373C2338" w14:textId="47E2606E" w:rsidR="00BD4518" w:rsidRPr="00EC0F0C" w:rsidRDefault="00B937F2" w:rsidP="00F1197F">
      <w:pPr>
        <w:pStyle w:val="Corpo"/>
        <w:rPr>
          <w:b/>
          <w:bCs/>
          <w:i/>
          <w:iCs/>
        </w:rPr>
      </w:pPr>
      <w:r w:rsidRPr="00EC0F0C">
        <w:rPr>
          <w:b/>
          <w:bCs/>
          <w:i/>
          <w:iCs/>
        </w:rPr>
        <w:t>1/8/2023</w:t>
      </w:r>
    </w:p>
    <w:p w14:paraId="7228C1AC" w14:textId="1C16FDC3" w:rsidR="00B937F2" w:rsidRPr="00841C96" w:rsidRDefault="00B937F2" w:rsidP="00FD07A0">
      <w:pPr>
        <w:pStyle w:val="Corpo"/>
        <w:numPr>
          <w:ilvl w:val="0"/>
          <w:numId w:val="13"/>
        </w:numPr>
      </w:pPr>
      <w:r w:rsidRPr="00841C96">
        <w:t xml:space="preserve">Ibermática traduce el problema QUBO del </w:t>
      </w:r>
      <w:proofErr w:type="spellStart"/>
      <w:r w:rsidRPr="00841C96">
        <w:t>job</w:t>
      </w:r>
      <w:proofErr w:type="spellEnd"/>
      <w:r w:rsidRPr="00841C96">
        <w:t xml:space="preserve"> shop </w:t>
      </w:r>
      <w:proofErr w:type="spellStart"/>
      <w:r w:rsidRPr="00841C96">
        <w:t>scheduling</w:t>
      </w:r>
      <w:proofErr w:type="spellEnd"/>
      <w:r w:rsidRPr="00841C96">
        <w:t xml:space="preserve"> a problema Ising (diccionarios -&gt; listas), y </w:t>
      </w:r>
      <w:r w:rsidR="00296293" w:rsidRPr="00841C96">
        <w:t>se crea</w:t>
      </w:r>
      <w:r w:rsidRPr="00841C96">
        <w:t xml:space="preserve"> el circuito QAOA y lo ejecuta </w:t>
      </w:r>
    </w:p>
    <w:p w14:paraId="209AE004" w14:textId="0CA19A67" w:rsidR="00B937F2" w:rsidRPr="00841C96" w:rsidRDefault="00B937F2" w:rsidP="00FD07A0">
      <w:pPr>
        <w:pStyle w:val="Corpo"/>
        <w:numPr>
          <w:ilvl w:val="0"/>
          <w:numId w:val="13"/>
        </w:numPr>
      </w:pPr>
      <w:r w:rsidRPr="00841C96">
        <w:t xml:space="preserve">Para calcular los valores esperados, se opta por usar un método de LCU + </w:t>
      </w:r>
      <w:proofErr w:type="spellStart"/>
      <w:r w:rsidRPr="00841C96">
        <w:t>Hadamard</w:t>
      </w:r>
      <w:proofErr w:type="spellEnd"/>
      <w:r w:rsidRPr="00841C96">
        <w:t xml:space="preserve"> test en vez de calcular la energía de los M valores más probables. Requiere más </w:t>
      </w:r>
      <w:proofErr w:type="spellStart"/>
      <w:r w:rsidRPr="00841C96">
        <w:t>qubits</w:t>
      </w:r>
      <w:proofErr w:type="spellEnd"/>
      <w:r w:rsidRPr="00841C96">
        <w:t xml:space="preserve"> auxiliares, pero se puede reducir. Menor ruido de medida, y generalizable a problemas QUDO fácilmente. Este punto es </w:t>
      </w:r>
      <w:r w:rsidR="00841C96" w:rsidRPr="00841C96">
        <w:t xml:space="preserve">tan relevante que se </w:t>
      </w:r>
      <w:r w:rsidR="00E52952">
        <w:t>piensa en la posibilidad de</w:t>
      </w:r>
      <w:r w:rsidR="00841C96" w:rsidRPr="00841C96">
        <w:t xml:space="preserve"> escribir un </w:t>
      </w:r>
      <w:r w:rsidR="00296293" w:rsidRPr="00841C96">
        <w:t>artículo</w:t>
      </w:r>
      <w:r w:rsidR="00841C96" w:rsidRPr="00841C96">
        <w:t xml:space="preserve"> al respecto. </w:t>
      </w:r>
    </w:p>
    <w:p w14:paraId="7090CF18" w14:textId="1501909D" w:rsidR="00B937F2" w:rsidRPr="00841C96" w:rsidRDefault="00B937F2" w:rsidP="00FD07A0">
      <w:pPr>
        <w:pStyle w:val="Corpo"/>
        <w:numPr>
          <w:ilvl w:val="0"/>
          <w:numId w:val="13"/>
        </w:numPr>
      </w:pPr>
      <w:r w:rsidRPr="00841C96">
        <w:t xml:space="preserve">Dificultades actuales: inicializar el estado para los </w:t>
      </w:r>
      <w:proofErr w:type="spellStart"/>
      <w:r w:rsidRPr="00841C96">
        <w:t>qubits</w:t>
      </w:r>
      <w:proofErr w:type="spellEnd"/>
      <w:r w:rsidRPr="00841C96">
        <w:t xml:space="preserve"> auxiliares (</w:t>
      </w:r>
      <w:proofErr w:type="spellStart"/>
      <w:r w:rsidRPr="00841C96">
        <w:t>StatePreparation</w:t>
      </w:r>
      <w:proofErr w:type="spellEnd"/>
      <w:r w:rsidRPr="00841C96">
        <w:t xml:space="preserve">, pero </w:t>
      </w:r>
      <w:r w:rsidR="00296293">
        <w:t>quizás</w:t>
      </w:r>
      <w:r w:rsidRPr="00841C96">
        <w:t xml:space="preserve"> hay</w:t>
      </w:r>
      <w:r w:rsidR="00296293">
        <w:t>a</w:t>
      </w:r>
      <w:r w:rsidRPr="00841C96">
        <w:t xml:space="preserve"> una forma de hacerlo más fácil ya que sólo requiere amplitudes), corregir problemas con puertas CCZ en</w:t>
      </w:r>
      <w:r w:rsidR="00686618">
        <w:t>”</w:t>
      </w:r>
      <w:r w:rsidRPr="00841C96">
        <w:t xml:space="preserve"> </w:t>
      </w:r>
      <w:proofErr w:type="spellStart"/>
      <w:r w:rsidRPr="00841C96">
        <w:t>qiskit</w:t>
      </w:r>
      <w:proofErr w:type="spellEnd"/>
      <w:r w:rsidRPr="00841C96">
        <w:t xml:space="preserve"> </w:t>
      </w:r>
      <w:proofErr w:type="spellStart"/>
      <w:r w:rsidRPr="00841C96">
        <w:t>transpiler</w:t>
      </w:r>
      <w:proofErr w:type="spellEnd"/>
      <w:r w:rsidR="00686618">
        <w:t>”</w:t>
      </w:r>
      <w:r w:rsidRPr="00841C96">
        <w:t xml:space="preserve"> al usar LCU. </w:t>
      </w:r>
    </w:p>
    <w:p w14:paraId="7F1D8184" w14:textId="684D9A75" w:rsidR="00B937F2" w:rsidRDefault="00191E59" w:rsidP="00F1197F">
      <w:pPr>
        <w:pStyle w:val="Corpo"/>
        <w:rPr>
          <w:rStyle w:val="eop"/>
          <w:rFonts w:ascii="Calibri" w:hAnsi="Calibri" w:cs="Calibri"/>
          <w:shd w:val="clear" w:color="auto" w:fill="FFFFFF"/>
        </w:rPr>
      </w:pPr>
      <w:r>
        <w:rPr>
          <w:rStyle w:val="normaltextrun"/>
          <w:rFonts w:ascii="Calibri" w:hAnsi="Calibri" w:cs="Calibri"/>
          <w:b/>
          <w:bCs/>
          <w:shd w:val="clear" w:color="auto" w:fill="FFFFFF"/>
          <w:lang w:val="x-none"/>
        </w:rPr>
        <w:t>17/8/2023</w:t>
      </w:r>
      <w:r>
        <w:rPr>
          <w:rStyle w:val="eop"/>
          <w:rFonts w:ascii="Calibri" w:hAnsi="Calibri" w:cs="Calibri"/>
          <w:shd w:val="clear" w:color="auto" w:fill="FFFFFF"/>
        </w:rPr>
        <w:t> </w:t>
      </w:r>
    </w:p>
    <w:p w14:paraId="6FC3156F" w14:textId="48157231" w:rsidR="00191E59" w:rsidRPr="00A35964" w:rsidRDefault="00191E59" w:rsidP="00FD07A0">
      <w:pPr>
        <w:pStyle w:val="Corpo"/>
        <w:numPr>
          <w:ilvl w:val="0"/>
          <w:numId w:val="13"/>
        </w:numPr>
      </w:pPr>
      <w:r w:rsidRPr="00A35964">
        <w:t xml:space="preserve">Generación de la función </w:t>
      </w:r>
      <w:r w:rsidR="0088501F" w:rsidRPr="00A35964">
        <w:t>cuya entrada lee un modelo QUBO, y genera el QAOA, de forma automática, y adicionalmente, las funciones necesarias para su ejecución. (Código</w:t>
      </w:r>
      <w:r w:rsidR="00E52952">
        <w:t xml:space="preserve"> en el repositorio del proyecto.</w:t>
      </w:r>
      <w:r w:rsidR="0088501F" w:rsidRPr="00A35964">
        <w:t>)</w:t>
      </w:r>
    </w:p>
    <w:p w14:paraId="124492FD" w14:textId="7C24803A" w:rsidR="003A1E5C" w:rsidRPr="00EC0F0C" w:rsidRDefault="00856119" w:rsidP="00F1197F">
      <w:pPr>
        <w:pStyle w:val="Corpo"/>
        <w:rPr>
          <w:b/>
          <w:bCs/>
          <w:i/>
          <w:iCs/>
        </w:rPr>
      </w:pPr>
      <w:r w:rsidRPr="00EC0F0C">
        <w:rPr>
          <w:b/>
          <w:bCs/>
          <w:i/>
          <w:iCs/>
        </w:rPr>
        <w:t>29</w:t>
      </w:r>
      <w:r w:rsidR="008D60CD" w:rsidRPr="00EC0F0C">
        <w:rPr>
          <w:b/>
          <w:bCs/>
          <w:i/>
          <w:iCs/>
        </w:rPr>
        <w:t>/8/2023</w:t>
      </w:r>
    </w:p>
    <w:p w14:paraId="03DE60A0" w14:textId="0BCE2887" w:rsidR="008D60CD" w:rsidRPr="00A35964" w:rsidRDefault="008D60CD" w:rsidP="00FD07A0">
      <w:pPr>
        <w:pStyle w:val="Corpo"/>
        <w:numPr>
          <w:ilvl w:val="0"/>
          <w:numId w:val="13"/>
        </w:numPr>
      </w:pPr>
      <w:r w:rsidRPr="00A35964">
        <w:t xml:space="preserve">Desde CESGA </w:t>
      </w:r>
      <w:r w:rsidR="00FB113F" w:rsidRPr="00A35964">
        <w:t>se explica</w:t>
      </w:r>
      <w:r w:rsidRPr="00A35964">
        <w:t xml:space="preserve"> la diferencia entre el </w:t>
      </w:r>
      <w:proofErr w:type="spellStart"/>
      <w:r w:rsidRPr="00A35964">
        <w:t>HotEncoding</w:t>
      </w:r>
      <w:proofErr w:type="spellEnd"/>
      <w:r w:rsidRPr="00A35964">
        <w:t xml:space="preserve"> y la </w:t>
      </w:r>
      <w:r w:rsidR="00686618" w:rsidRPr="00A35964">
        <w:t>codificación</w:t>
      </w:r>
      <w:r w:rsidRPr="00A35964">
        <w:t xml:space="preserve"> en códigos enteros, y que puede ser una solución, aunque hay que ver cómo se </w:t>
      </w:r>
      <w:r w:rsidR="00686618" w:rsidRPr="00A35964">
        <w:t>trabaja</w:t>
      </w:r>
      <w:r w:rsidRPr="00A35964">
        <w:t xml:space="preserve"> con el Hamiltoniano.  </w:t>
      </w:r>
    </w:p>
    <w:p w14:paraId="07E9BE87" w14:textId="5E28117D" w:rsidR="008D60CD" w:rsidRPr="00A35964" w:rsidRDefault="008D60CD" w:rsidP="00FD07A0">
      <w:pPr>
        <w:pStyle w:val="Corpo"/>
        <w:numPr>
          <w:ilvl w:val="0"/>
          <w:numId w:val="13"/>
        </w:numPr>
      </w:pPr>
      <w:r w:rsidRPr="00A35964">
        <w:lastRenderedPageBreak/>
        <w:t xml:space="preserve">Ibermática </w:t>
      </w:r>
      <w:r w:rsidR="00686618" w:rsidRPr="00A35964">
        <w:t>propone</w:t>
      </w:r>
      <w:r w:rsidRPr="00A35964">
        <w:t xml:space="preserve"> diversos métodos heurísticos para eliminar variables en base a criterios de negocio.  </w:t>
      </w:r>
    </w:p>
    <w:p w14:paraId="2D3F01EF" w14:textId="3F2B2881" w:rsidR="008D60CD" w:rsidRPr="00A35964" w:rsidRDefault="008D60CD" w:rsidP="00FD07A0">
      <w:pPr>
        <w:pStyle w:val="Corpo"/>
        <w:numPr>
          <w:ilvl w:val="0"/>
          <w:numId w:val="13"/>
        </w:numPr>
      </w:pPr>
      <w:r w:rsidRPr="00A35964">
        <w:t xml:space="preserve">Ibermática reseña algunos </w:t>
      </w:r>
      <w:r w:rsidR="00E52952">
        <w:t>“</w:t>
      </w:r>
      <w:proofErr w:type="spellStart"/>
      <w:r w:rsidRPr="00A35964">
        <w:t>papers</w:t>
      </w:r>
      <w:proofErr w:type="spellEnd"/>
      <w:r w:rsidR="00E52952">
        <w:t>”</w:t>
      </w:r>
      <w:r w:rsidRPr="00A35964">
        <w:t xml:space="preserve"> en dónde, conociendo la energía, podemos obtener el estado (HHL, VQE), y valorando utilizar QAOA con VQE o HHL. </w:t>
      </w:r>
    </w:p>
    <w:p w14:paraId="6539ECD6" w14:textId="1235B24E" w:rsidR="008D60CD" w:rsidRDefault="008D60CD" w:rsidP="008D60CD">
      <w:pPr>
        <w:pStyle w:val="paragraph"/>
        <w:spacing w:before="0" w:beforeAutospacing="0" w:after="0" w:afterAutospacing="0"/>
        <w:ind w:left="1080"/>
        <w:textAlignment w:val="baseline"/>
        <w:rPr>
          <w:rFonts w:ascii="Calibri" w:hAnsi="Calibri" w:cs="Calibri"/>
          <w:sz w:val="22"/>
          <w:szCs w:val="22"/>
          <w:lang w:val="eu-ES"/>
        </w:rPr>
      </w:pPr>
    </w:p>
    <w:p w14:paraId="14B7C425" w14:textId="4B842000" w:rsidR="008D60CD" w:rsidRPr="00EC0F0C" w:rsidRDefault="003A7EE8" w:rsidP="00F1197F">
      <w:pPr>
        <w:pStyle w:val="Corpo"/>
        <w:rPr>
          <w:b/>
          <w:bCs/>
          <w:i/>
          <w:iCs/>
        </w:rPr>
      </w:pPr>
      <w:r w:rsidRPr="00EC0F0C">
        <w:rPr>
          <w:b/>
          <w:bCs/>
          <w:i/>
          <w:iCs/>
        </w:rPr>
        <w:t>2</w:t>
      </w:r>
      <w:r w:rsidR="00350CC0" w:rsidRPr="00EC0F0C">
        <w:rPr>
          <w:b/>
          <w:bCs/>
          <w:i/>
          <w:iCs/>
        </w:rPr>
        <w:t>9</w:t>
      </w:r>
      <w:r w:rsidRPr="00EC0F0C">
        <w:rPr>
          <w:b/>
          <w:bCs/>
          <w:i/>
          <w:iCs/>
        </w:rPr>
        <w:t>/9/2023</w:t>
      </w:r>
    </w:p>
    <w:p w14:paraId="747D205C" w14:textId="3CA599B3" w:rsidR="00350CC0" w:rsidRPr="00A35964" w:rsidRDefault="00350CC0" w:rsidP="00FD07A0">
      <w:pPr>
        <w:pStyle w:val="Corpo"/>
        <w:numPr>
          <w:ilvl w:val="0"/>
          <w:numId w:val="13"/>
        </w:numPr>
      </w:pPr>
      <w:r w:rsidRPr="00A35964">
        <w:t>Ibermática comenta que se han realizado los desarrollos en los servidores de CESGA. </w:t>
      </w:r>
    </w:p>
    <w:p w14:paraId="05E8E009" w14:textId="55D66507" w:rsidR="00350CC0" w:rsidRPr="00A35964" w:rsidRDefault="00350CC0" w:rsidP="00FD07A0">
      <w:pPr>
        <w:pStyle w:val="Corpo"/>
        <w:numPr>
          <w:ilvl w:val="0"/>
          <w:numId w:val="13"/>
        </w:numPr>
      </w:pPr>
      <w:r w:rsidRPr="00A35964">
        <w:t xml:space="preserve">Se están documentando los desarrollos y los entregables, con las especificaciones con soluciones </w:t>
      </w:r>
      <w:r w:rsidR="006F5F75" w:rsidRPr="00A35964">
        <w:t>por “debajo del límite”</w:t>
      </w:r>
    </w:p>
    <w:p w14:paraId="0FD502FA" w14:textId="51E7639A" w:rsidR="00350CC0" w:rsidRDefault="00350CC0" w:rsidP="00F1197F">
      <w:pPr>
        <w:pStyle w:val="Corpo"/>
      </w:pPr>
    </w:p>
    <w:p w14:paraId="4CAD2697" w14:textId="3B4C6068" w:rsidR="006F5F75" w:rsidRDefault="006F5F75" w:rsidP="00EC0F0C">
      <w:pPr>
        <w:pStyle w:val="Corpo"/>
        <w:ind w:left="720"/>
      </w:pPr>
      <w:r>
        <w:rPr>
          <w:noProof/>
        </w:rPr>
        <w:drawing>
          <wp:inline distT="0" distB="0" distL="0" distR="0" wp14:anchorId="56781906" wp14:editId="34E1201C">
            <wp:extent cx="5378450" cy="3026410"/>
            <wp:effectExtent l="0" t="0" r="0" b="2540"/>
            <wp:docPr id="1848707141" name="Imagen 184870714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07141" name="Imagen 1" descr="Una captura de pantalla de una computador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450" cy="3026410"/>
                    </a:xfrm>
                    <a:prstGeom prst="rect">
                      <a:avLst/>
                    </a:prstGeom>
                    <a:noFill/>
                    <a:ln>
                      <a:noFill/>
                    </a:ln>
                  </pic:spPr>
                </pic:pic>
              </a:graphicData>
            </a:graphic>
          </wp:inline>
        </w:drawing>
      </w:r>
    </w:p>
    <w:p w14:paraId="28D7CD68" w14:textId="2E4A99C8" w:rsidR="00941BDA" w:rsidRDefault="00941BDA" w:rsidP="00941BDA">
      <w:pPr>
        <w:pStyle w:val="Figuras"/>
        <w:jc w:val="center"/>
      </w:pPr>
      <w:bookmarkStart w:id="8" w:name="_Toc147833392"/>
      <w:r>
        <w:t xml:space="preserve">Figura </w:t>
      </w:r>
      <w:r w:rsidR="00C60450">
        <w:t>2</w:t>
      </w:r>
      <w:r>
        <w:t xml:space="preserve">: Imagen de seguimiento de reuniones del equipo </w:t>
      </w:r>
      <w:proofErr w:type="spellStart"/>
      <w:r>
        <w:t>CESGA&amp;Ibermática</w:t>
      </w:r>
      <w:proofErr w:type="spellEnd"/>
      <w:r>
        <w:t>.</w:t>
      </w:r>
      <w:bookmarkEnd w:id="8"/>
    </w:p>
    <w:p w14:paraId="705EEDD7" w14:textId="11D060FA" w:rsidR="00516517" w:rsidRPr="00A35964" w:rsidRDefault="00516517" w:rsidP="00FD07A0">
      <w:pPr>
        <w:pStyle w:val="Corpo"/>
        <w:numPr>
          <w:ilvl w:val="0"/>
          <w:numId w:val="13"/>
        </w:numPr>
      </w:pPr>
      <w:r w:rsidRPr="00A35964">
        <w:t xml:space="preserve">Se está utilizando el método </w:t>
      </w:r>
      <w:proofErr w:type="spellStart"/>
      <w:r w:rsidR="00E52952">
        <w:t>Hadamard+</w:t>
      </w:r>
      <w:r w:rsidRPr="00A35964">
        <w:t>LC</w:t>
      </w:r>
      <w:r w:rsidR="00E52952">
        <w:t>U</w:t>
      </w:r>
      <w:proofErr w:type="spellEnd"/>
      <w:r w:rsidRPr="00A35964">
        <w:t xml:space="preserve"> en los métodos desplegados.  </w:t>
      </w:r>
    </w:p>
    <w:p w14:paraId="04D7477F" w14:textId="5D290213" w:rsidR="00516517" w:rsidRPr="00A35964" w:rsidRDefault="00516517" w:rsidP="00FD07A0">
      <w:pPr>
        <w:pStyle w:val="Corpo"/>
        <w:numPr>
          <w:ilvl w:val="0"/>
          <w:numId w:val="13"/>
        </w:numPr>
      </w:pPr>
      <w:r w:rsidRPr="00A35964">
        <w:t xml:space="preserve">Ibermática comenta que el </w:t>
      </w:r>
      <w:proofErr w:type="spellStart"/>
      <w:r w:rsidR="00E52952">
        <w:t>Hadamard+</w:t>
      </w:r>
      <w:r w:rsidRPr="00A35964">
        <w:t>LC</w:t>
      </w:r>
      <w:r w:rsidR="00E52952">
        <w:t>U</w:t>
      </w:r>
      <w:proofErr w:type="spellEnd"/>
      <w:r w:rsidRPr="00A35964">
        <w:t xml:space="preserve"> no se puede replicar con una QPE, y es un argumento válido para un segundo </w:t>
      </w:r>
      <w:proofErr w:type="spellStart"/>
      <w:r w:rsidRPr="00A35964">
        <w:t>paper</w:t>
      </w:r>
      <w:proofErr w:type="spellEnd"/>
      <w:r w:rsidRPr="00A35964">
        <w:t xml:space="preserve"> propuesto dentro del proyecto. </w:t>
      </w:r>
    </w:p>
    <w:p w14:paraId="51DE8650" w14:textId="78078AC5" w:rsidR="00516517" w:rsidRPr="00A35964" w:rsidRDefault="00516517" w:rsidP="00FD07A0">
      <w:pPr>
        <w:pStyle w:val="Corpo"/>
        <w:numPr>
          <w:ilvl w:val="0"/>
          <w:numId w:val="13"/>
        </w:numPr>
      </w:pPr>
      <w:r w:rsidRPr="00A35964">
        <w:t xml:space="preserve"> CESGA comenta que se puede cortar la puerta RZZ y RY mejor que varias CNOT. </w:t>
      </w:r>
    </w:p>
    <w:p w14:paraId="375A2782" w14:textId="35D4DFE3" w:rsidR="003A7EE8" w:rsidRDefault="00A35964" w:rsidP="00FD07A0">
      <w:pPr>
        <w:pStyle w:val="Corpo"/>
        <w:numPr>
          <w:ilvl w:val="0"/>
          <w:numId w:val="13"/>
        </w:numPr>
      </w:pPr>
      <w:r>
        <w:t xml:space="preserve">Se informa que </w:t>
      </w:r>
      <w:r w:rsidR="00EC0F0C">
        <w:t>los documentos entregables finales están ya</w:t>
      </w:r>
      <w:r>
        <w:t xml:space="preserve"> en formato borrado para su </w:t>
      </w:r>
      <w:r w:rsidR="00EC0F0C">
        <w:t xml:space="preserve">revisión. </w:t>
      </w:r>
    </w:p>
    <w:p w14:paraId="39527C38" w14:textId="7A19C0F5" w:rsidR="00887189" w:rsidRPr="006B09ED" w:rsidRDefault="00A07FDA" w:rsidP="006B09ED">
      <w:pPr>
        <w:pStyle w:val="Nivel2H2Corpo"/>
      </w:pPr>
      <w:bookmarkStart w:id="9" w:name="_Toc147833387"/>
      <w:r>
        <w:t>E</w:t>
      </w:r>
      <w:r w:rsidR="00887189" w:rsidRPr="006B09ED">
        <w:t>ntregables que formarán parte del proyecto</w:t>
      </w:r>
      <w:bookmarkEnd w:id="9"/>
      <w:r w:rsidR="00887189" w:rsidRPr="006B09ED">
        <w:t> </w:t>
      </w:r>
    </w:p>
    <w:p w14:paraId="2C743A86" w14:textId="77777777" w:rsidR="00887189" w:rsidRPr="006B09ED" w:rsidRDefault="00887189" w:rsidP="00E927B4">
      <w:pPr>
        <w:pStyle w:val="Corpo"/>
      </w:pPr>
      <w:r w:rsidRPr="006B09ED">
        <w:t>De acuerdo con lo establecido en el pliego de especificaciones técnicas del proyecto, una vez aplicada la metodología propuesta en la presente oferta, se facilitarán al CESGA los siguientes entregables: </w:t>
      </w:r>
    </w:p>
    <w:p w14:paraId="01F5F9C7" w14:textId="77777777" w:rsidR="00887189" w:rsidRPr="006B09ED" w:rsidRDefault="00887189" w:rsidP="00FD07A0">
      <w:pPr>
        <w:pStyle w:val="Corpo"/>
        <w:numPr>
          <w:ilvl w:val="0"/>
          <w:numId w:val="8"/>
        </w:numPr>
      </w:pPr>
      <w:r w:rsidRPr="00E927B4">
        <w:rPr>
          <w:b/>
          <w:bCs/>
          <w:i/>
          <w:iCs/>
        </w:rPr>
        <w:lastRenderedPageBreak/>
        <w:t>Material de Formación en el seminario de Algoritmos Cuánticos de optimización</w:t>
      </w:r>
      <w:r w:rsidRPr="006B09ED">
        <w:t>. </w:t>
      </w:r>
    </w:p>
    <w:p w14:paraId="547C0BA0" w14:textId="6938DC66" w:rsidR="00887189" w:rsidRDefault="00887189" w:rsidP="00E927B4">
      <w:pPr>
        <w:pStyle w:val="Corpo"/>
      </w:pPr>
      <w:r w:rsidRPr="006B09ED">
        <w:t xml:space="preserve">Este entregable </w:t>
      </w:r>
      <w:r w:rsidR="006B09ED">
        <w:t xml:space="preserve">es </w:t>
      </w:r>
      <w:r w:rsidRPr="006B09ED">
        <w:t xml:space="preserve">un compendio de los materiales generados en exclusiva para el seminario, sobre los algoritmos de optimización QUBO, PUBO, QAOA, </w:t>
      </w:r>
      <w:proofErr w:type="spellStart"/>
      <w:r w:rsidRPr="006B09ED">
        <w:t>RNAs</w:t>
      </w:r>
      <w:proofErr w:type="spellEnd"/>
      <w:r w:rsidRPr="006B09ED">
        <w:t xml:space="preserve"> variacionales cuánticas y optimización de dichos modelos por métodos híbridos.  </w:t>
      </w:r>
    </w:p>
    <w:p w14:paraId="3434513B" w14:textId="70893EB4" w:rsidR="006B09ED" w:rsidRPr="00E927B4" w:rsidRDefault="006B09ED" w:rsidP="00E927B4">
      <w:pPr>
        <w:pStyle w:val="Corpo"/>
      </w:pPr>
      <w:r>
        <w:t xml:space="preserve">El material se encuentra disponible en: </w:t>
      </w:r>
      <w:hyperlink r:id="rId20" w:history="1">
        <w:r w:rsidR="00E927B4">
          <w:rPr>
            <w:rStyle w:val="Hipervnculo"/>
          </w:rPr>
          <w:t>Diapositivas</w:t>
        </w:r>
      </w:hyperlink>
    </w:p>
    <w:p w14:paraId="35D6EC25" w14:textId="77777777" w:rsidR="00887189" w:rsidRPr="006B09ED" w:rsidRDefault="00887189" w:rsidP="00FD07A0">
      <w:pPr>
        <w:pStyle w:val="Corpo"/>
        <w:numPr>
          <w:ilvl w:val="0"/>
          <w:numId w:val="8"/>
        </w:numPr>
      </w:pPr>
      <w:r w:rsidRPr="00E927B4">
        <w:rPr>
          <w:b/>
          <w:bCs/>
          <w:i/>
          <w:iCs/>
        </w:rPr>
        <w:t>Informe de Casos de Uso Ponderados</w:t>
      </w:r>
      <w:r w:rsidRPr="006B09ED">
        <w:t>.  </w:t>
      </w:r>
    </w:p>
    <w:p w14:paraId="112E0AF4" w14:textId="76FA884A" w:rsidR="00887189" w:rsidRDefault="00887189" w:rsidP="00E927B4">
      <w:pPr>
        <w:pStyle w:val="Corpo"/>
      </w:pPr>
      <w:r w:rsidRPr="006B09ED">
        <w:t xml:space="preserve">En este entregable se </w:t>
      </w:r>
      <w:r w:rsidR="00E927B4">
        <w:t>ha recogido</w:t>
      </w:r>
      <w:r w:rsidRPr="006B09ED">
        <w:t xml:space="preserve"> un listado de casos de uso de aplicación para el proyecto, después de la sesión de </w:t>
      </w:r>
      <w:proofErr w:type="spellStart"/>
      <w:r w:rsidRPr="006B09ED">
        <w:t>Design-Thinking</w:t>
      </w:r>
      <w:proofErr w:type="spellEnd"/>
      <w:r w:rsidRPr="006B09ED">
        <w:t>, en el que se evaluaran dichos proyectos en base a una ponderación de indicadores, como el alcance, realismo, esfuerzo, rentabilidad, interés, y escalabilidad. Este entregable será la base del informe QRISP-DM, sobre el caso o los casos a abordar en el proyecto.  </w:t>
      </w:r>
    </w:p>
    <w:p w14:paraId="3BFC147A" w14:textId="674F284E" w:rsidR="00EC0F0C" w:rsidRDefault="00EC0F0C" w:rsidP="00E927B4">
      <w:pPr>
        <w:pStyle w:val="Corpo"/>
      </w:pPr>
      <w:r>
        <w:t xml:space="preserve">El entregable </w:t>
      </w:r>
      <w:r w:rsidR="00BB14DA">
        <w:t>esta descrito como “</w:t>
      </w:r>
      <w:r w:rsidR="00BB14DA" w:rsidRPr="00BB14DA">
        <w:rPr>
          <w:color w:val="007BC4" w:themeColor="accent1"/>
        </w:rPr>
        <w:t>T5.1. Informe de Casos de uso Ponderados</w:t>
      </w:r>
      <w:r w:rsidR="00BB14DA">
        <w:t>”.</w:t>
      </w:r>
    </w:p>
    <w:p w14:paraId="2E66FF5E" w14:textId="77777777" w:rsidR="00887189" w:rsidRPr="002E7DA3" w:rsidRDefault="00887189" w:rsidP="00FD07A0">
      <w:pPr>
        <w:pStyle w:val="Corpo"/>
        <w:numPr>
          <w:ilvl w:val="0"/>
          <w:numId w:val="8"/>
        </w:numPr>
        <w:rPr>
          <w:b/>
          <w:bCs/>
          <w:i/>
          <w:iCs/>
        </w:rPr>
      </w:pPr>
      <w:r w:rsidRPr="002E7DA3">
        <w:rPr>
          <w:b/>
          <w:bCs/>
          <w:i/>
          <w:iCs/>
        </w:rPr>
        <w:t>Informe QRISP-DM. </w:t>
      </w:r>
    </w:p>
    <w:p w14:paraId="405F92FD" w14:textId="77777777" w:rsidR="00887189" w:rsidRDefault="00887189" w:rsidP="00E927B4">
      <w:pPr>
        <w:pStyle w:val="Corpo"/>
      </w:pPr>
      <w:r w:rsidRPr="006B09ED">
        <w:t xml:space="preserve">Este entregable, que coincide con el Hito 1, es el informe que recoge de forma cualitativa y cuantitativa el alcance del caso o de los casos de uso (uno por caso), y en el que se detallan los objetivos de negocio, de minería, cadencia, granularidad, métricas, ROI, inventario, arquitectura, modelado, </w:t>
      </w:r>
      <w:proofErr w:type="spellStart"/>
      <w:r w:rsidRPr="006B09ED">
        <w:t>KPIs</w:t>
      </w:r>
      <w:proofErr w:type="spellEnd"/>
      <w:r w:rsidRPr="006B09ED">
        <w:t xml:space="preserve"> de evaluación de los modelos, criterios de éxito del proyecto, y alcance, en base a una taxonomía común a i3b y a CESGA. Este documento debe ser en todo momento una guía de referencia de cara a asegurar que las tareas y las actividades del proyecto se desarrollen sin contratiempos de la manera prevista. </w:t>
      </w:r>
    </w:p>
    <w:p w14:paraId="6AEFFD5F" w14:textId="0AC7B6EB" w:rsidR="00BB14DA" w:rsidRPr="006B09ED" w:rsidRDefault="00BB14DA" w:rsidP="00E927B4">
      <w:pPr>
        <w:pStyle w:val="Corpo"/>
      </w:pPr>
      <w:r>
        <w:t>El entregable esta descrito como</w:t>
      </w:r>
      <w:r w:rsidR="0002522E">
        <w:t xml:space="preserve"> </w:t>
      </w:r>
      <w:hyperlink r:id="rId21" w:history="1">
        <w:r w:rsidR="0002522E">
          <w:rPr>
            <w:rStyle w:val="Hipervnculo"/>
          </w:rPr>
          <w:t>T1.5-V2 QCRISP-DM del caso de uso .doc.pdf</w:t>
        </w:r>
      </w:hyperlink>
    </w:p>
    <w:p w14:paraId="2D96C595" w14:textId="77777777" w:rsidR="00887189" w:rsidRPr="002E7DA3" w:rsidRDefault="00887189" w:rsidP="00FD07A0">
      <w:pPr>
        <w:pStyle w:val="Corpo"/>
        <w:numPr>
          <w:ilvl w:val="0"/>
          <w:numId w:val="8"/>
        </w:numPr>
        <w:rPr>
          <w:b/>
          <w:bCs/>
          <w:i/>
          <w:iCs/>
        </w:rPr>
      </w:pPr>
      <w:r w:rsidRPr="002E7DA3">
        <w:rPr>
          <w:b/>
          <w:bCs/>
          <w:i/>
          <w:iCs/>
        </w:rPr>
        <w:t>Informe Calidad de los Datos, Potencia Predictiva.  </w:t>
      </w:r>
    </w:p>
    <w:p w14:paraId="0C26BE86" w14:textId="77777777" w:rsidR="00887189" w:rsidRDefault="00887189" w:rsidP="00E927B4">
      <w:pPr>
        <w:pStyle w:val="Corpo"/>
      </w:pPr>
      <w:r w:rsidRPr="006B09ED">
        <w:t>Este informe será generado en base a un análisis de la calidad de los datos de los distintos c casos de uso, de forma objetiva y cuantitativa, con respecto a los indicadores de completitud, consistencia, integridad, duplicidad, potencia estadística y potencia predictiva. Asumimos que tendremos un problema de optimización, con ciertas funciones a maximizar o minimizar, y una serie de restricciones, que pueden ser descritas bien por los expertos del dominio, bien por un histórico de datos. En todo caso, se medirá la potencia predictiva, es decir, el “</w:t>
      </w:r>
      <w:proofErr w:type="spellStart"/>
      <w:r w:rsidRPr="006B09ED">
        <w:t>accuracy</w:t>
      </w:r>
      <w:proofErr w:type="spellEnd"/>
      <w:r w:rsidRPr="006B09ED">
        <w:t>” de un optimizador “clásico” con respecto al ROI deseado y registrado en el informe de QRISP-DM, y si dicho “</w:t>
      </w:r>
      <w:proofErr w:type="spellStart"/>
      <w:r w:rsidRPr="006B09ED">
        <w:t>accuracy</w:t>
      </w:r>
      <w:proofErr w:type="spellEnd"/>
      <w:r w:rsidRPr="006B09ED">
        <w:t xml:space="preserve">” se aleja más de un 15% del “error de bayes” deseado, el proyecto se debe detener, y se debe evalúa, junto con los expertos de CESGA y sus investigadores, las causa raíz del problema, (cuya </w:t>
      </w:r>
      <w:proofErr w:type="spellStart"/>
      <w:r w:rsidRPr="006B09ED">
        <w:t>explicabilidad</w:t>
      </w:r>
      <w:proofErr w:type="spellEnd"/>
      <w:r w:rsidRPr="006B09ED">
        <w:t xml:space="preserve"> vendrá dada por el informe de calidad del dato), y tomar decisiones sobre las asunciones iniciales de dichos problemas. Por eso es importante que este análisis se realice en las </w:t>
      </w:r>
      <w:r w:rsidRPr="006B09ED">
        <w:lastRenderedPageBreak/>
        <w:t>primeras semanas del proyecto, de cara a no invertir esfuerzos en proyectos cuyos datos iniciales no sean lo suficientemente robustos. Por otro lado, la generación de un modelo clásico de optimización (y quizás también, de un modelo prescriptivo con técnicas de machine-</w:t>
      </w:r>
      <w:proofErr w:type="spellStart"/>
      <w:r w:rsidRPr="006B09ED">
        <w:t>learning</w:t>
      </w:r>
      <w:proofErr w:type="spellEnd"/>
      <w:r w:rsidRPr="006B09ED">
        <w:t xml:space="preserve"> tradicionales), va a servir de base comparativa para los futuros modelos cuánticos.  </w:t>
      </w:r>
    </w:p>
    <w:p w14:paraId="50E43AFC" w14:textId="37E27ECF" w:rsidR="00EA6951" w:rsidRDefault="0002522E" w:rsidP="00E927B4">
      <w:pPr>
        <w:pStyle w:val="Corpo"/>
        <w:rPr>
          <w:color w:val="007BC4" w:themeColor="accent1"/>
        </w:rPr>
      </w:pPr>
      <w:r>
        <w:t xml:space="preserve">El entregable está descrito como: </w:t>
      </w:r>
      <w:r w:rsidR="00EA6951">
        <w:t>“</w:t>
      </w:r>
      <w:r w:rsidR="00EA6951" w:rsidRPr="00EA6951">
        <w:rPr>
          <w:color w:val="007BC4" w:themeColor="accent1"/>
        </w:rPr>
        <w:t>T5.2. Informe Calidad de los Datos, Potencia Predictiva</w:t>
      </w:r>
      <w:r w:rsidR="00EA6951">
        <w:rPr>
          <w:color w:val="007BC4" w:themeColor="accent1"/>
        </w:rPr>
        <w:t>”.</w:t>
      </w:r>
    </w:p>
    <w:p w14:paraId="4567C28B" w14:textId="77777777" w:rsidR="00887189" w:rsidRPr="006D4303" w:rsidRDefault="00887189" w:rsidP="00FD07A0">
      <w:pPr>
        <w:pStyle w:val="Corpo"/>
        <w:numPr>
          <w:ilvl w:val="0"/>
          <w:numId w:val="8"/>
        </w:numPr>
        <w:rPr>
          <w:b/>
          <w:bCs/>
          <w:i/>
          <w:iCs/>
        </w:rPr>
      </w:pPr>
      <w:r w:rsidRPr="006D4303">
        <w:rPr>
          <w:b/>
          <w:bCs/>
          <w:i/>
          <w:iCs/>
        </w:rPr>
        <w:t>Desarrollo de los algoritmos de optimización. </w:t>
      </w:r>
    </w:p>
    <w:p w14:paraId="389F1A40" w14:textId="77777777" w:rsidR="00887189" w:rsidRDefault="00887189" w:rsidP="00E927B4">
      <w:pPr>
        <w:pStyle w:val="Corpo"/>
      </w:pPr>
      <w:r w:rsidRPr="006B09ED">
        <w:t>Este entregable, en forma de código, es el corolario de las tareas de preprocesamiento, ETL, y codificación de los problemas de optimización en los sistemas cuánticos, y su matemática interna. Una vez codificados los datos, nodos y enlaces del sistema de optimización, así como las restricciones del mismo, se desarrollará la primera versión de la traducción de los algoritmos PUBO/QUBO, al sistema de puertas cuántico seleccionado (QAOA, …), así como su aproximación en TN, de cara a poder evaluar el rendimiento y la calidad del mismo. La entrega de este entregable coincide con el Hito 2.  </w:t>
      </w:r>
    </w:p>
    <w:p w14:paraId="2F2D2334" w14:textId="4FC9AF07" w:rsidR="00EA6951" w:rsidRPr="006B09ED" w:rsidRDefault="00EA6951" w:rsidP="00E927B4">
      <w:pPr>
        <w:pStyle w:val="Corpo"/>
      </w:pPr>
      <w:r>
        <w:t xml:space="preserve">El código está recogido en el siguiente directorio del grupo de trabajo: </w:t>
      </w:r>
      <w:hyperlink r:id="rId22" w:history="1">
        <w:r w:rsidR="00861BAC">
          <w:rPr>
            <w:rStyle w:val="Hipervnculo"/>
          </w:rPr>
          <w:t xml:space="preserve">Job Shop </w:t>
        </w:r>
        <w:proofErr w:type="spellStart"/>
        <w:r w:rsidR="00861BAC">
          <w:rPr>
            <w:rStyle w:val="Hipervnculo"/>
          </w:rPr>
          <w:t>Scheduling</w:t>
        </w:r>
        <w:proofErr w:type="spellEnd"/>
      </w:hyperlink>
    </w:p>
    <w:p w14:paraId="4ABED53A" w14:textId="77777777" w:rsidR="00887189" w:rsidRPr="006D4303" w:rsidRDefault="00887189" w:rsidP="00FD07A0">
      <w:pPr>
        <w:pStyle w:val="Corpo"/>
        <w:numPr>
          <w:ilvl w:val="0"/>
          <w:numId w:val="8"/>
        </w:numPr>
        <w:rPr>
          <w:b/>
          <w:bCs/>
          <w:i/>
          <w:iCs/>
        </w:rPr>
      </w:pPr>
      <w:r w:rsidRPr="006D4303">
        <w:rPr>
          <w:b/>
          <w:bCs/>
          <w:i/>
          <w:iCs/>
        </w:rPr>
        <w:t>Informe de Evaluación de los Modelos. </w:t>
      </w:r>
    </w:p>
    <w:p w14:paraId="6B4CD530" w14:textId="77777777" w:rsidR="00941BDA" w:rsidRDefault="00887189" w:rsidP="00E927B4">
      <w:pPr>
        <w:pStyle w:val="Corpo"/>
      </w:pPr>
      <w:r w:rsidRPr="006B09ED">
        <w:t>Este informe será el resultado de los procesos de evaluación de los algoritmos de optimización ya lanzados sobre el sistema de CESGA, con un resumen o benchmarking comparativo entre los distintos modelos, algoritmos y configuraciones probadas. Este informe será la base de las actividades en la tarea 4, en la que se aplicará el conocimiento de los investigadores de CESGA e I3b de cara a la optimización de dichos resultados. Una vez realizadas las operaciones de optimización, en la tarea T3.2, este informe será actualizado con los avances producidos. Esta última actualización coincidirá con el Hito 3.</w:t>
      </w:r>
    </w:p>
    <w:p w14:paraId="1606F2F5" w14:textId="46C05D90" w:rsidR="00887189" w:rsidRPr="00941BDA" w:rsidRDefault="00941BDA" w:rsidP="00E927B4">
      <w:pPr>
        <w:pStyle w:val="Corpo"/>
        <w:rPr>
          <w:color w:val="007BC4" w:themeColor="accent1"/>
        </w:rPr>
      </w:pPr>
      <w:r>
        <w:t xml:space="preserve">El informe que recoge los resultados está detallado en: </w:t>
      </w:r>
      <w:r w:rsidRPr="00941BDA">
        <w:rPr>
          <w:color w:val="007BC4" w:themeColor="accent1"/>
        </w:rPr>
        <w:t>“T5.3. Informe de Evaluación de los Modelos (</w:t>
      </w:r>
      <w:proofErr w:type="spellStart"/>
      <w:r w:rsidRPr="00941BDA">
        <w:rPr>
          <w:color w:val="007BC4" w:themeColor="accent1"/>
        </w:rPr>
        <w:t>Bechmarket</w:t>
      </w:r>
      <w:proofErr w:type="spellEnd"/>
      <w:r w:rsidRPr="00941BDA">
        <w:rPr>
          <w:color w:val="007BC4" w:themeColor="accent1"/>
        </w:rPr>
        <w:t>)”.</w:t>
      </w:r>
      <w:r w:rsidR="00887189" w:rsidRPr="00941BDA">
        <w:rPr>
          <w:color w:val="007BC4" w:themeColor="accent1"/>
        </w:rPr>
        <w:t>  </w:t>
      </w:r>
    </w:p>
    <w:p w14:paraId="23A34F29" w14:textId="77777777" w:rsidR="00887189" w:rsidRPr="006D4303" w:rsidRDefault="00887189" w:rsidP="00FD07A0">
      <w:pPr>
        <w:pStyle w:val="Corpo"/>
        <w:numPr>
          <w:ilvl w:val="0"/>
          <w:numId w:val="8"/>
        </w:numPr>
        <w:rPr>
          <w:b/>
          <w:bCs/>
          <w:i/>
          <w:iCs/>
        </w:rPr>
      </w:pPr>
      <w:r w:rsidRPr="006D4303">
        <w:rPr>
          <w:b/>
          <w:bCs/>
          <w:i/>
          <w:iCs/>
        </w:rPr>
        <w:t>Informe de Evaluación de las estrategias en división/Distribución/Paralelización de Modelos </w:t>
      </w:r>
    </w:p>
    <w:p w14:paraId="4B20AD8A" w14:textId="77777777" w:rsidR="00887189" w:rsidRDefault="00887189" w:rsidP="00E927B4">
      <w:pPr>
        <w:pStyle w:val="Corpo"/>
      </w:pPr>
      <w:r w:rsidRPr="006B09ED">
        <w:t>Este informe será el resultado de las investigaciones realizadas sobre la paralelización de los circuitos de optimización generados en las tareas anteriores, pero con una estrategia de división de los circuitos, buscando su escalabilidad. Por otro lado, también se investigará la posibilidad de acelerar la escalabilidad de los mismos a partir de la utilización de distintos procesadores conectados en los que se puedan mapear distintos subconjuntos del mismo circuito, para luego, en un proceso posterior, “reducir” los resultados en otro procesador de simulación cuántica, de forma que se pueda configurar un “</w:t>
      </w:r>
      <w:proofErr w:type="spellStart"/>
      <w:r w:rsidRPr="006B09ED">
        <w:t>map</w:t>
      </w:r>
      <w:proofErr w:type="spellEnd"/>
      <w:r w:rsidRPr="006B09ED">
        <w:t>-reduce” de circuitos cuánticos.  </w:t>
      </w:r>
    </w:p>
    <w:p w14:paraId="5F611675" w14:textId="0849CEF4" w:rsidR="008B19E2" w:rsidRPr="008B19E2" w:rsidRDefault="008B19E2" w:rsidP="00E927B4">
      <w:pPr>
        <w:pStyle w:val="Corpo"/>
        <w:rPr>
          <w:color w:val="007BC4" w:themeColor="accent1"/>
        </w:rPr>
      </w:pPr>
      <w:r>
        <w:lastRenderedPageBreak/>
        <w:t>El entregable está descrito en: “</w:t>
      </w:r>
      <w:r w:rsidRPr="008B19E2">
        <w:rPr>
          <w:color w:val="007BC4" w:themeColor="accent1"/>
        </w:rPr>
        <w:t>T5.4. Informe de Evaluación de las estrategias en División, Distribución, Paralelización de Modelos</w:t>
      </w:r>
      <w:r>
        <w:rPr>
          <w:color w:val="007BC4" w:themeColor="accent1"/>
        </w:rPr>
        <w:t>”</w:t>
      </w:r>
      <w:r w:rsidRPr="008B19E2">
        <w:rPr>
          <w:color w:val="007BC4" w:themeColor="accent1"/>
        </w:rPr>
        <w:t>.</w:t>
      </w:r>
    </w:p>
    <w:p w14:paraId="3FAE5236" w14:textId="77777777" w:rsidR="00887189" w:rsidRPr="006D4303" w:rsidRDefault="00887189" w:rsidP="00FD07A0">
      <w:pPr>
        <w:pStyle w:val="Corpo"/>
        <w:numPr>
          <w:ilvl w:val="0"/>
          <w:numId w:val="8"/>
        </w:numPr>
        <w:rPr>
          <w:b/>
          <w:bCs/>
          <w:i/>
          <w:iCs/>
        </w:rPr>
      </w:pPr>
      <w:r w:rsidRPr="006D4303">
        <w:rPr>
          <w:b/>
          <w:bCs/>
          <w:i/>
          <w:iCs/>
        </w:rPr>
        <w:t>Informe Final. </w:t>
      </w:r>
    </w:p>
    <w:p w14:paraId="1D94BB9C" w14:textId="77777777" w:rsidR="00887189" w:rsidRDefault="00887189" w:rsidP="00E927B4">
      <w:pPr>
        <w:pStyle w:val="Corpo"/>
      </w:pPr>
      <w:r w:rsidRPr="006B09ED">
        <w:t>Tras la implementación y demostración del optimizador en los contextos industriales seleccionados, se evaluará su impacto en términos de eficiencia, sostenibilidad y rentabilidad, utilizando indicadores y métricas adecuadas. Se recopilará retroalimentación de los usuarios y expertos, incluyendo sugerencias de mejoras, ajustes o nuevas funcionalidades. Esta información será valiosa para la mejora continua del simulador y su adaptación a las necesidades y expectativas del mercado. Este informe detallará la aplicabilidad de los modelos de optimización en los simuladores de CESGA, en concreto, en entornos industriales reales, mostrando su capacidad para optimizar casos de uso realistas. Además, se evaluará el impacto del sistema desarrollado y se recopilará retroalimentación de la industria para identificar áreas de mejora y ajustes necesarios, contribuyendo a la adaptación del sistema a las necesidades y expectativas del mercado. </w:t>
      </w:r>
    </w:p>
    <w:p w14:paraId="7F176B8C" w14:textId="626A6820" w:rsidR="008B19E2" w:rsidRPr="006B09ED" w:rsidRDefault="008B19E2" w:rsidP="00E927B4">
      <w:pPr>
        <w:pStyle w:val="Corpo"/>
      </w:pPr>
      <w:r>
        <w:t xml:space="preserve">El informe final está recogido en el documento: </w:t>
      </w:r>
      <w:r w:rsidR="00B85A26" w:rsidRPr="00B85A26">
        <w:rPr>
          <w:color w:val="007BC4" w:themeColor="accent1"/>
        </w:rPr>
        <w:t>“T5.5. Informe Final del Proyecto”.</w:t>
      </w:r>
    </w:p>
    <w:p w14:paraId="2DA9C313" w14:textId="6A82B217" w:rsidR="00887189" w:rsidRDefault="000D3F7E" w:rsidP="000D3F7E">
      <w:pPr>
        <w:pStyle w:val="Nivel2H2Corpo"/>
      </w:pPr>
      <w:bookmarkStart w:id="10" w:name="_Toc147833388"/>
      <w:r>
        <w:t>Conclusiones</w:t>
      </w:r>
      <w:bookmarkEnd w:id="10"/>
    </w:p>
    <w:p w14:paraId="62894922" w14:textId="383520D2" w:rsidR="000D3F7E" w:rsidRDefault="000D3F7E" w:rsidP="000D3F7E">
      <w:pPr>
        <w:pStyle w:val="Corpo"/>
      </w:pPr>
      <w:r>
        <w:rPr>
          <w:rFonts w:ascii="Calibri" w:eastAsia="Calibri" w:hAnsi="Calibri" w:cs="Calibri"/>
        </w:rPr>
        <w:t xml:space="preserve">En las pruebas unitaria de evaluación, se han resuelto </w:t>
      </w:r>
      <w:r w:rsidRPr="002D6FF9">
        <w:t xml:space="preserve">problemas QUBO con matrices aleatorias usando 105 </w:t>
      </w:r>
      <w:proofErr w:type="spellStart"/>
      <w:r w:rsidRPr="002D6FF9">
        <w:t>shots</w:t>
      </w:r>
      <w:proofErr w:type="spellEnd"/>
      <w:r w:rsidRPr="002D6FF9">
        <w:t xml:space="preserve"> para el método </w:t>
      </w:r>
      <w:proofErr w:type="spellStart"/>
      <w:r w:rsidRPr="002D6FF9">
        <w:t>LCU+Hadamard</w:t>
      </w:r>
      <w:proofErr w:type="spellEnd"/>
      <w:r w:rsidRPr="002D6FF9">
        <w:t xml:space="preserve"> y 106 para el </w:t>
      </w:r>
      <w:r w:rsidR="00686618">
        <w:t>“</w:t>
      </w:r>
      <w:proofErr w:type="spellStart"/>
      <w:r w:rsidRPr="002D6FF9">
        <w:t>sampleo</w:t>
      </w:r>
      <w:proofErr w:type="spellEnd"/>
      <w:r w:rsidR="00686618">
        <w:t>”</w:t>
      </w:r>
      <w:r w:rsidRPr="002D6FF9">
        <w:t xml:space="preserve"> simple. Usamos más </w:t>
      </w:r>
      <w:r w:rsidR="00686618">
        <w:t>“</w:t>
      </w:r>
      <w:proofErr w:type="spellStart"/>
      <w:r w:rsidRPr="002D6FF9">
        <w:t>shots</w:t>
      </w:r>
      <w:proofErr w:type="spellEnd"/>
      <w:r w:rsidR="00686618">
        <w:t>”</w:t>
      </w:r>
      <w:r w:rsidRPr="002D6FF9">
        <w:t xml:space="preserve"> en el caso de </w:t>
      </w:r>
      <w:r w:rsidR="00686618">
        <w:t>“</w:t>
      </w:r>
      <w:proofErr w:type="spellStart"/>
      <w:r w:rsidRPr="002D6FF9">
        <w:t>sampleo</w:t>
      </w:r>
      <w:proofErr w:type="spellEnd"/>
      <w:r w:rsidR="00686618">
        <w:t>”</w:t>
      </w:r>
      <w:r w:rsidRPr="002D6FF9">
        <w:t xml:space="preserve"> simple para tener la mayor precisión posible y así poder tomarlo como el valor exacto. Los estados para los que calculamos los valores esperados son los obtenidos tras optimizar el circuito QAOA del problema. </w:t>
      </w:r>
    </w:p>
    <w:p w14:paraId="47C78115" w14:textId="77777777" w:rsidR="000D3F7E" w:rsidRPr="00764E13" w:rsidRDefault="000D3F7E" w:rsidP="000D3F7E">
      <w:pPr>
        <w:pStyle w:val="Corpo"/>
      </w:pPr>
      <w:r w:rsidRPr="00764E13">
        <w:t xml:space="preserve">El método tiene una buena capacidad de resolución con un bajo número de capas y podemos predecir de forma notablemente eficaz el valor esperado de la energía con el método </w:t>
      </w:r>
      <w:proofErr w:type="spellStart"/>
      <w:r w:rsidRPr="00764E13">
        <w:t>LCU+Hadamard</w:t>
      </w:r>
      <w:proofErr w:type="spellEnd"/>
      <w:r w:rsidRPr="00764E13">
        <w:t>.</w:t>
      </w:r>
    </w:p>
    <w:p w14:paraId="4BAFD367" w14:textId="77777777" w:rsidR="000D3F7E" w:rsidRDefault="000D3F7E" w:rsidP="000D3F7E">
      <w:pPr>
        <w:pStyle w:val="Corpo"/>
      </w:pPr>
      <w:r w:rsidRPr="00764E13">
        <w:t xml:space="preserve">Todos estos resultados se </w:t>
      </w:r>
      <w:r>
        <w:t>han ejecutado y comprobado</w:t>
      </w:r>
      <w:r w:rsidRPr="00764E13">
        <w:t xml:space="preserve"> con un </w:t>
      </w:r>
      <w:proofErr w:type="spellStart"/>
      <w:r w:rsidRPr="00764E13">
        <w:t>Jupyter</w:t>
      </w:r>
      <w:proofErr w:type="spellEnd"/>
      <w:r w:rsidRPr="00764E13">
        <w:t xml:space="preserve"> Notebook disponible en el equipo de CESGA Optimización que implementa todos los métodos, con su explicación, y el caso del JSP.</w:t>
      </w:r>
    </w:p>
    <w:p w14:paraId="47EAE6DA" w14:textId="22F39CE0" w:rsidR="000D3F7E" w:rsidRPr="000D3F7E" w:rsidRDefault="000D3F7E" w:rsidP="000D3F7E">
      <w:pPr>
        <w:pStyle w:val="Nivel2H2Corpo"/>
      </w:pPr>
      <w:bookmarkStart w:id="11" w:name="_Toc147833389"/>
      <w:r>
        <w:t>Siguientes Pasos</w:t>
      </w:r>
      <w:bookmarkEnd w:id="11"/>
    </w:p>
    <w:p w14:paraId="25EAA4E1" w14:textId="0FCED561" w:rsidR="00EB35A4" w:rsidRDefault="009B6092" w:rsidP="0035628A">
      <w:pPr>
        <w:pStyle w:val="Corpo"/>
      </w:pPr>
      <w:r>
        <w:t xml:space="preserve">Como resultados del proyecto, se ha generado un algoritmo capaz de </w:t>
      </w:r>
      <w:r w:rsidR="00FD07A0">
        <w:t>obtener</w:t>
      </w:r>
      <w:r>
        <w:t xml:space="preserve"> los mejores escenarios de optimización en un entorno industrial sobre la </w:t>
      </w:r>
      <w:r w:rsidR="00FD07A0">
        <w:t>planificación</w:t>
      </w:r>
      <w:r>
        <w:t xml:space="preserve"> de </w:t>
      </w:r>
      <w:r w:rsidR="00FD07A0">
        <w:t>máquinas</w:t>
      </w:r>
      <w:r>
        <w:t xml:space="preserve">, tareas y trabajos, bajo </w:t>
      </w:r>
      <w:r w:rsidR="00686618">
        <w:t>unas restricciones razonables</w:t>
      </w:r>
      <w:r w:rsidR="002C4A96">
        <w:t xml:space="preserve"> dentro de un contexto industrial realista. Después de las investigaciones y trabajos realizados, se observa que existen puntos, que, dado el interés del caso en base a los criterios de CESGA, es decir, aplicabilidad en la </w:t>
      </w:r>
      <w:r w:rsidR="00686618">
        <w:t>industria</w:t>
      </w:r>
      <w:r w:rsidR="002C4A96">
        <w:t xml:space="preserve"> Gallega, merecen la pena seguir siendo investigados Algunos de estos puntos son los siguientes:</w:t>
      </w:r>
    </w:p>
    <w:p w14:paraId="57273FB3" w14:textId="6B471152" w:rsidR="002C4A96" w:rsidRDefault="002C4A96" w:rsidP="00FD07A0">
      <w:pPr>
        <w:pStyle w:val="Corpo"/>
        <w:numPr>
          <w:ilvl w:val="0"/>
          <w:numId w:val="14"/>
        </w:numPr>
      </w:pPr>
      <w:r>
        <w:lastRenderedPageBreak/>
        <w:t xml:space="preserve">Mejora de la Codificación de los Trabajos, Tareas y Tiempos, bajo </w:t>
      </w:r>
      <w:r w:rsidR="00C60450">
        <w:t>una estrategia</w:t>
      </w:r>
      <w:r>
        <w:t xml:space="preserve"> de </w:t>
      </w:r>
      <w:r w:rsidR="00AD6E93">
        <w:t xml:space="preserve">codificación </w:t>
      </w:r>
      <w:proofErr w:type="spellStart"/>
      <w:r w:rsidR="00AD6E93">
        <w:t>superdensa</w:t>
      </w:r>
      <w:proofErr w:type="spellEnd"/>
      <w:r w:rsidR="00AD6E93">
        <w:t xml:space="preserve">, o en un sistema de codificación de fases. </w:t>
      </w:r>
    </w:p>
    <w:p w14:paraId="4C6A5B9D" w14:textId="31CB60FC" w:rsidR="00AD6E93" w:rsidRDefault="002C4A96" w:rsidP="00FD07A0">
      <w:pPr>
        <w:pStyle w:val="Corpo"/>
        <w:numPr>
          <w:ilvl w:val="0"/>
          <w:numId w:val="14"/>
        </w:numPr>
      </w:pPr>
      <w:r>
        <w:t>Tensor</w:t>
      </w:r>
      <w:r w:rsidR="2461ABED">
        <w:t xml:space="preserve"> </w:t>
      </w:r>
      <w:r>
        <w:t>Networks</w:t>
      </w:r>
      <w:r w:rsidR="00AD6E93">
        <w:t xml:space="preserve">: Seguir avanzando en la resolución del problema por medio se sistemas de inspiración cuántica, principalmente, en la inclusión de reglas de negocio más complejas, en formato de lógica formal de primer orden, de cara a acercar la solución a un entorno más dinámico en el que los clientes puedan pautar sus propias restricciones de conocimiento de negocio. </w:t>
      </w:r>
    </w:p>
    <w:p w14:paraId="0FA9D8FD" w14:textId="6792067C" w:rsidR="002C4A96" w:rsidRDefault="00AD6E93" w:rsidP="00FD07A0">
      <w:pPr>
        <w:pStyle w:val="Corpo"/>
        <w:numPr>
          <w:ilvl w:val="0"/>
          <w:numId w:val="14"/>
        </w:numPr>
      </w:pPr>
      <w:r>
        <w:t xml:space="preserve">Seguir investigando en </w:t>
      </w:r>
      <w:r w:rsidR="00E7594F">
        <w:t>el concepto de “</w:t>
      </w:r>
      <w:proofErr w:type="spellStart"/>
      <w:r w:rsidR="00E7594F">
        <w:t>map</w:t>
      </w:r>
      <w:proofErr w:type="spellEnd"/>
      <w:r w:rsidR="00E7594F">
        <w:t>-reduce” cuántico, con respecto a la división de circuitos, desde dos puntos de vista:</w:t>
      </w:r>
      <w:r w:rsidR="002C4A96">
        <w:t xml:space="preserve"> </w:t>
      </w:r>
    </w:p>
    <w:p w14:paraId="5EFD3103" w14:textId="7DF82294" w:rsidR="00FD07A0" w:rsidRDefault="002C4A96" w:rsidP="00FD07A0">
      <w:pPr>
        <w:pStyle w:val="Corpo"/>
        <w:numPr>
          <w:ilvl w:val="1"/>
          <w:numId w:val="14"/>
        </w:numPr>
      </w:pPr>
      <w:r>
        <w:t>División funcional</w:t>
      </w:r>
      <w:r w:rsidR="00E7594F">
        <w:t xml:space="preserve"> de los circuitos, en los que, se podría distribuir los procesos de computación en un subconjunto de tareas jerárquicas, en dónde, por ejemplo, las tareas más largas se ubiquen de forma inicial en las matrices de tiempo, de la forma </w:t>
      </w:r>
      <w:r w:rsidR="00FD07A0">
        <w:t>óptima</w:t>
      </w:r>
      <w:r w:rsidR="00E7594F">
        <w:t xml:space="preserve"> posible, y a partir de estas ubicaciones, (restricciones </w:t>
      </w:r>
      <w:r w:rsidR="00C54EB3">
        <w:t>iniciales</w:t>
      </w:r>
      <w:r w:rsidR="00E7594F">
        <w:t xml:space="preserve"> de un segundo sistema de </w:t>
      </w:r>
      <w:r w:rsidR="00C54EB3">
        <w:t>optimización</w:t>
      </w:r>
      <w:r w:rsidR="00E7594F">
        <w:t xml:space="preserve">), se puedan ir </w:t>
      </w:r>
      <w:r w:rsidR="00C54EB3">
        <w:t xml:space="preserve">generando escenarios con tareas más cortas, de una forma distribuida. </w:t>
      </w:r>
    </w:p>
    <w:p w14:paraId="249AF58D" w14:textId="7B8B00B6" w:rsidR="002C4A96" w:rsidRDefault="002C4A96" w:rsidP="00FD07A0">
      <w:pPr>
        <w:pStyle w:val="Corpo"/>
        <w:numPr>
          <w:ilvl w:val="1"/>
          <w:numId w:val="14"/>
        </w:numPr>
      </w:pPr>
      <w:proofErr w:type="spellStart"/>
      <w:r>
        <w:t>Postselection</w:t>
      </w:r>
      <w:proofErr w:type="spellEnd"/>
      <w:r w:rsidR="00C54EB3">
        <w:t xml:space="preserve">: Como se ha </w:t>
      </w:r>
      <w:r w:rsidR="00FD07A0">
        <w:t>comentado</w:t>
      </w:r>
      <w:r w:rsidR="00C54EB3">
        <w:t xml:space="preserve"> en la sección anterior, </w:t>
      </w:r>
      <w:r w:rsidR="003038D1">
        <w:t>la combinación del algoritmo cuántico QAOA puro, junto con una validación clásica de los resultados probabilísticos de los diferentes histogramas resultantes, certifica que podemos desechar algunas soluciones cuánticas</w:t>
      </w:r>
      <w:r w:rsidR="00FE0199">
        <w:t xml:space="preserve">, en un análisis </w:t>
      </w:r>
      <w:r w:rsidR="00FD07A0">
        <w:t>binario</w:t>
      </w:r>
      <w:r w:rsidR="00FE0199">
        <w:t xml:space="preserve"> (cumple con las restricciones </w:t>
      </w:r>
      <w:r w:rsidR="00FD07A0">
        <w:t>iniciales</w:t>
      </w:r>
      <w:r w:rsidR="00FE0199">
        <w:t xml:space="preserve">, es decir, es “legal” o “no legal”), y en base a </w:t>
      </w:r>
      <w:proofErr w:type="spellStart"/>
      <w:r w:rsidR="00FE0199">
        <w:t>está</w:t>
      </w:r>
      <w:proofErr w:type="spellEnd"/>
      <w:r w:rsidR="00FE0199">
        <w:t xml:space="preserve"> búsqueda clásica, seleccionar el mejor de los probables </w:t>
      </w:r>
      <w:r w:rsidR="00FD07A0">
        <w:t>escenarios</w:t>
      </w:r>
      <w:r w:rsidR="00FE0199">
        <w:t xml:space="preserve"> cuánticos, teniendo en cuenta que se lanzan </w:t>
      </w:r>
      <w:r w:rsidR="00FD07A0">
        <w:t>múltiples</w:t>
      </w:r>
      <w:r w:rsidR="00FE0199">
        <w:t xml:space="preserve"> “</w:t>
      </w:r>
      <w:proofErr w:type="spellStart"/>
      <w:r w:rsidR="00FE0199">
        <w:t>shots</w:t>
      </w:r>
      <w:proofErr w:type="spellEnd"/>
      <w:r w:rsidR="00FE0199">
        <w:t xml:space="preserve">” de soluciones. </w:t>
      </w:r>
    </w:p>
    <w:p w14:paraId="767F8B82" w14:textId="2FC100AD" w:rsidR="00FD07A0" w:rsidRDefault="00FD07A0" w:rsidP="7FEAC43F">
      <w:pPr>
        <w:pStyle w:val="Corpo"/>
        <w:numPr>
          <w:ilvl w:val="1"/>
          <w:numId w:val="14"/>
        </w:numPr>
      </w:pPr>
      <w:r>
        <w:t>Estrategias de H</w:t>
      </w:r>
      <w:r w:rsidR="1246A0AD">
        <w:t>U</w:t>
      </w:r>
      <w:r>
        <w:t xml:space="preserve">BO </w:t>
      </w:r>
      <w:proofErr w:type="spellStart"/>
      <w:r>
        <w:t>Hig</w:t>
      </w:r>
      <w:r w:rsidR="447BF5FC">
        <w:t>h</w:t>
      </w:r>
      <w:r>
        <w:t>er</w:t>
      </w:r>
      <w:proofErr w:type="spellEnd"/>
      <w:r>
        <w:t xml:space="preserve"> </w:t>
      </w:r>
      <w:proofErr w:type="spellStart"/>
      <w:r>
        <w:t>order</w:t>
      </w:r>
      <w:proofErr w:type="spellEnd"/>
      <w:r>
        <w:t xml:space="preserve"> (PUBO).</w:t>
      </w:r>
    </w:p>
    <w:p w14:paraId="4F28468C" w14:textId="58FC3A07" w:rsidR="002C4A96" w:rsidRDefault="00FE0199" w:rsidP="00FD07A0">
      <w:pPr>
        <w:pStyle w:val="Corpo"/>
        <w:numPr>
          <w:ilvl w:val="0"/>
          <w:numId w:val="14"/>
        </w:numPr>
      </w:pPr>
      <w:r>
        <w:t xml:space="preserve">Revisión sistemática del </w:t>
      </w:r>
      <w:r w:rsidR="003F10FE">
        <w:t>Es</w:t>
      </w:r>
      <w:r>
        <w:t>tado del Arte: Se ha realizado, en el proyecto, una sistem</w:t>
      </w:r>
      <w:r w:rsidR="003F10FE">
        <w:t>á</w:t>
      </w:r>
      <w:r>
        <w:t xml:space="preserve">tica revisión del estado del arte antes soluciones similares en la literatura, a través de circuitos de puertas </w:t>
      </w:r>
      <w:r w:rsidR="00FD07A0">
        <w:t>cuánticas</w:t>
      </w:r>
      <w:r>
        <w:t xml:space="preserve"> y como </w:t>
      </w:r>
      <w:r w:rsidR="00FD07A0">
        <w:t>conclusión</w:t>
      </w:r>
      <w:r w:rsidR="0068240C">
        <w:t xml:space="preserve"> principal, se desgrana </w:t>
      </w:r>
      <w:proofErr w:type="gramStart"/>
      <w:r w:rsidR="0068240C">
        <w:t>que</w:t>
      </w:r>
      <w:proofErr w:type="gramEnd"/>
      <w:r w:rsidR="0068240C">
        <w:t xml:space="preserve"> en todos ellos, se parte de una situación “forzada” o “preparada”, para que el algoritmo cuántico </w:t>
      </w:r>
      <w:r w:rsidR="00FD07A0">
        <w:t>converge</w:t>
      </w:r>
      <w:r w:rsidR="0068240C">
        <w:t xml:space="preserve"> a una solución aceptable. Esta estrategia no es viable en un entorno productivo realista, </w:t>
      </w:r>
      <w:proofErr w:type="gramStart"/>
      <w:r w:rsidR="0068240C">
        <w:t>y</w:t>
      </w:r>
      <w:proofErr w:type="gramEnd"/>
      <w:r w:rsidR="0068240C">
        <w:t xml:space="preserve"> por lo tanto, creemos que los resultados obtenidos </w:t>
      </w:r>
      <w:r w:rsidR="003F10FE">
        <w:t xml:space="preserve">no contienen este “sesgo” inicial, lo que es una novedad en la literatura de soluciones cuánticas actuales. </w:t>
      </w:r>
    </w:p>
    <w:sectPr w:rsidR="002C4A96" w:rsidSect="001109BC">
      <w:headerReference w:type="even" r:id="rId23"/>
      <w:headerReference w:type="default" r:id="rId24"/>
      <w:footerReference w:type="even" r:id="rId25"/>
      <w:footerReference w:type="default" r:id="rId26"/>
      <w:headerReference w:type="first" r:id="rId27"/>
      <w:footerReference w:type="first" r:id="rId28"/>
      <w:pgSz w:w="11906" w:h="16838" w:code="9"/>
      <w:pgMar w:top="720" w:right="1718" w:bottom="720" w:left="1718" w:header="68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BA1ED" w14:textId="77777777" w:rsidR="00713BE6" w:rsidRDefault="00713BE6" w:rsidP="004B7E44">
      <w:r>
        <w:separator/>
      </w:r>
    </w:p>
  </w:endnote>
  <w:endnote w:type="continuationSeparator" w:id="0">
    <w:p w14:paraId="09B29781" w14:textId="77777777" w:rsidR="00713BE6" w:rsidRDefault="00713BE6" w:rsidP="004B7E44">
      <w:r>
        <w:continuationSeparator/>
      </w:r>
    </w:p>
  </w:endnote>
  <w:endnote w:type="continuationNotice" w:id="1">
    <w:p w14:paraId="551C43BC" w14:textId="77777777" w:rsidR="00713BE6" w:rsidRDefault="00713B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Xunta Sans">
    <w:altName w:val="Cambria"/>
    <w:panose1 w:val="00000000000000000000"/>
    <w:charset w:val="00"/>
    <w:family w:val="moder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6F6A" w14:textId="77777777" w:rsidR="00760140" w:rsidRDefault="007601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EED5" w14:textId="4757A3E9" w:rsidR="00F93051" w:rsidRPr="002E25EF" w:rsidRDefault="00F93051" w:rsidP="006B3442">
    <w:pPr>
      <w:pStyle w:val="Piedepgina"/>
      <w:jc w:val="left"/>
      <w:rPr>
        <w:color w:val="007BC4" w:themeColor="background2"/>
        <w:lang w:val="en-GB"/>
      </w:rPr>
    </w:pPr>
    <w:r w:rsidRPr="002E25EF">
      <w:rPr>
        <w:color w:val="858A8F" w:themeColor="text1" w:themeTint="80"/>
      </w:rPr>
      <w:t>[</w:t>
    </w:r>
    <w:r w:rsidR="0025042C" w:rsidRPr="009F65CE">
      <w:rPr>
        <w:rStyle w:val="ui-provider"/>
        <w:color w:val="auto"/>
      </w:rPr>
      <w:t>CTS-2023-0048-CCQUBO</w:t>
    </w:r>
    <w:r w:rsidRPr="002E25EF">
      <w:rPr>
        <w:color w:val="858A8F" w:themeColor="text1" w:themeTint="80"/>
      </w:rPr>
      <w:t>]</w:t>
    </w:r>
    <w:r w:rsidRPr="002E25EF">
      <w:rPr>
        <w:color w:val="007BC4" w:themeColor="background2"/>
      </w:rPr>
      <w:ptab w:relativeTo="margin" w:alignment="center" w:leader="none"/>
    </w:r>
    <w:sdt>
      <w:sdtPr>
        <w:rPr>
          <w:color w:val="007BC4" w:themeColor="background2"/>
        </w:rPr>
        <w:alias w:val="Title"/>
        <w:tag w:val=""/>
        <w:id w:val="-1993858371"/>
        <w:showingPlcHdr/>
        <w:dataBinding w:prefixMappings="xmlns:ns0='http://purl.org/dc/elements/1.1/' xmlns:ns1='http://schemas.openxmlformats.org/package/2006/metadata/core-properties' " w:xpath="/ns1:coreProperties[1]/ns0:title[1]" w:storeItemID="{6C3C8BC8-F283-45AE-878A-BAB7291924A1}"/>
        <w:text/>
      </w:sdtPr>
      <w:sdtEndPr/>
      <w:sdtContent>
        <w:r w:rsidR="00CD05AC">
          <w:rPr>
            <w:color w:val="007BC4" w:themeColor="background2"/>
          </w:rPr>
          <w:t xml:space="preserve">     </w:t>
        </w:r>
      </w:sdtContent>
    </w:sdt>
    <w:r w:rsidRPr="002E25EF">
      <w:rPr>
        <w:color w:val="007BC4" w:themeColor="background2"/>
      </w:rPr>
      <w:ptab w:relativeTo="margin" w:alignment="right" w:leader="none"/>
    </w:r>
    <w:r>
      <w:rPr>
        <w:color w:val="007BC4" w:themeColor="background2"/>
      </w:rPr>
      <w:fldChar w:fldCharType="begin"/>
    </w:r>
    <w:r>
      <w:rPr>
        <w:color w:val="007BC4" w:themeColor="background2"/>
      </w:rPr>
      <w:instrText xml:space="preserve"> PAGE   \* MERGEFORMAT </w:instrText>
    </w:r>
    <w:r>
      <w:rPr>
        <w:color w:val="007BC4" w:themeColor="background2"/>
      </w:rPr>
      <w:fldChar w:fldCharType="separate"/>
    </w:r>
    <w:r>
      <w:rPr>
        <w:noProof/>
        <w:color w:val="007BC4" w:themeColor="background2"/>
      </w:rPr>
      <w:t>2</w:t>
    </w:r>
    <w:r>
      <w:rPr>
        <w:color w:val="007BC4" w:themeColor="background2"/>
      </w:rPr>
      <w:fldChar w:fldCharType="end"/>
    </w:r>
    <w:r>
      <w:rPr>
        <w:color w:val="007BC4" w:themeColor="background2"/>
      </w:rPr>
      <w:t>/</w:t>
    </w:r>
    <w:r>
      <w:rPr>
        <w:color w:val="007BC4" w:themeColor="background2"/>
      </w:rPr>
      <w:fldChar w:fldCharType="begin"/>
    </w:r>
    <w:r>
      <w:rPr>
        <w:color w:val="007BC4" w:themeColor="background2"/>
      </w:rPr>
      <w:instrText xml:space="preserve"> NUMPAGES   \* MERGEFORMAT </w:instrText>
    </w:r>
    <w:r>
      <w:rPr>
        <w:color w:val="007BC4" w:themeColor="background2"/>
      </w:rPr>
      <w:fldChar w:fldCharType="separate"/>
    </w:r>
    <w:r>
      <w:rPr>
        <w:noProof/>
        <w:color w:val="007BC4" w:themeColor="background2"/>
      </w:rPr>
      <w:t>3</w:t>
    </w:r>
    <w:r>
      <w:rPr>
        <w:color w:val="007BC4" w:themeColor="background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5D54" w14:textId="0B61889C" w:rsidR="00F93051" w:rsidRDefault="007C3AD8" w:rsidP="003D53D0">
    <w:pPr>
      <w:pStyle w:val="Piedepgina"/>
      <w:jc w:val="left"/>
    </w:pPr>
    <w:r>
      <w:rPr>
        <w:noProof/>
      </w:rPr>
      <mc:AlternateContent>
        <mc:Choice Requires="wpg">
          <w:drawing>
            <wp:anchor distT="0" distB="0" distL="114300" distR="114300" simplePos="0" relativeHeight="251659264" behindDoc="0" locked="0" layoutInCell="1" allowOverlap="1" wp14:anchorId="37C27794" wp14:editId="468BA3C9">
              <wp:simplePos x="0" y="0"/>
              <wp:positionH relativeFrom="margin">
                <wp:align>center</wp:align>
              </wp:positionH>
              <wp:positionV relativeFrom="paragraph">
                <wp:posOffset>-1223379</wp:posOffset>
              </wp:positionV>
              <wp:extent cx="6214745" cy="1460648"/>
              <wp:effectExtent l="0" t="0" r="0" b="6350"/>
              <wp:wrapNone/>
              <wp:docPr id="549828015" name="Grupo 5"/>
              <wp:cNvGraphicFramePr/>
              <a:graphic xmlns:a="http://schemas.openxmlformats.org/drawingml/2006/main">
                <a:graphicData uri="http://schemas.microsoft.com/office/word/2010/wordprocessingGroup">
                  <wpg:wgp>
                    <wpg:cNvGrpSpPr/>
                    <wpg:grpSpPr>
                      <a:xfrm>
                        <a:off x="0" y="0"/>
                        <a:ext cx="6214745" cy="1460648"/>
                        <a:chOff x="0" y="0"/>
                        <a:chExt cx="6214745" cy="1460648"/>
                      </a:xfrm>
                    </wpg:grpSpPr>
                    <wps:wsp>
                      <wps:cNvPr id="2124944695" name="Cuadro de texto 1"/>
                      <wps:cNvSpPr txBox="1">
                        <a:spLocks noChangeArrowheads="1"/>
                      </wps:cNvSpPr>
                      <wps:spPr bwMode="auto">
                        <a:xfrm>
                          <a:off x="0" y="489098"/>
                          <a:ext cx="621474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91E6" w14:textId="77777777" w:rsidR="007C3AD8" w:rsidRPr="004A04E8" w:rsidRDefault="007C3AD8" w:rsidP="007C3AD8">
                            <w:pPr>
                              <w:spacing w:before="100" w:after="100"/>
                              <w:rPr>
                                <w:color w:val="858A8F" w:themeColor="text1" w:themeTint="80"/>
                                <w:sz w:val="16"/>
                                <w:szCs w:val="16"/>
                              </w:rPr>
                            </w:pPr>
                            <w:proofErr w:type="spellStart"/>
                            <w:r w:rsidRPr="004A04E8">
                              <w:rPr>
                                <w:color w:val="858A8F" w:themeColor="text1" w:themeTint="80"/>
                                <w:sz w:val="16"/>
                                <w:szCs w:val="16"/>
                              </w:rPr>
                              <w:t>Despregamento</w:t>
                            </w:r>
                            <w:proofErr w:type="spellEnd"/>
                            <w:r w:rsidRPr="004A04E8">
                              <w:rPr>
                                <w:color w:val="858A8F" w:themeColor="text1" w:themeTint="80"/>
                                <w:sz w:val="16"/>
                                <w:szCs w:val="16"/>
                              </w:rPr>
                              <w:t xml:space="preserve"> </w:t>
                            </w:r>
                            <w:proofErr w:type="spellStart"/>
                            <w:r w:rsidRPr="004A04E8">
                              <w:rPr>
                                <w:color w:val="858A8F" w:themeColor="text1" w:themeTint="80"/>
                                <w:sz w:val="16"/>
                                <w:szCs w:val="16"/>
                              </w:rPr>
                              <w:t>dunha</w:t>
                            </w:r>
                            <w:proofErr w:type="spellEnd"/>
                            <w:r w:rsidRPr="004A04E8">
                              <w:rPr>
                                <w:color w:val="858A8F" w:themeColor="text1" w:themeTint="80"/>
                                <w:sz w:val="16"/>
                                <w:szCs w:val="16"/>
                              </w:rPr>
                              <w:t xml:space="preserve"> infraestructura </w:t>
                            </w:r>
                            <w:proofErr w:type="spellStart"/>
                            <w:r w:rsidRPr="004A04E8">
                              <w:rPr>
                                <w:color w:val="858A8F" w:themeColor="text1" w:themeTint="80"/>
                                <w:sz w:val="16"/>
                                <w:szCs w:val="16"/>
                              </w:rPr>
                              <w:t>baseada</w:t>
                            </w:r>
                            <w:proofErr w:type="spellEnd"/>
                            <w:r w:rsidRPr="004A04E8">
                              <w:rPr>
                                <w:color w:val="858A8F" w:themeColor="text1" w:themeTint="80"/>
                                <w:sz w:val="16"/>
                                <w:szCs w:val="16"/>
                              </w:rPr>
                              <w:t xml:space="preserve"> en </w:t>
                            </w:r>
                            <w:proofErr w:type="spellStart"/>
                            <w:r w:rsidRPr="004A04E8">
                              <w:rPr>
                                <w:color w:val="858A8F" w:themeColor="text1" w:themeTint="80"/>
                                <w:sz w:val="16"/>
                                <w:szCs w:val="16"/>
                              </w:rPr>
                              <w:t>tecnoloxías</w:t>
                            </w:r>
                            <w:proofErr w:type="spellEnd"/>
                            <w:r w:rsidRPr="004A04E8">
                              <w:rPr>
                                <w:color w:val="858A8F" w:themeColor="text1" w:themeTint="80"/>
                                <w:sz w:val="16"/>
                                <w:szCs w:val="16"/>
                              </w:rPr>
                              <w:t xml:space="preserve"> cuánticas da información que permita impulsar a I+D+i en Galicia.</w:t>
                            </w:r>
                          </w:p>
                          <w:p w14:paraId="70FDF39A" w14:textId="77777777" w:rsidR="007C3AD8" w:rsidRPr="004A04E8" w:rsidRDefault="007C3AD8" w:rsidP="007C3AD8">
                            <w:pPr>
                              <w:spacing w:before="100" w:after="100"/>
                              <w:rPr>
                                <w:i/>
                                <w:iCs/>
                                <w:color w:val="858A8F" w:themeColor="text1" w:themeTint="80"/>
                                <w:sz w:val="16"/>
                                <w:szCs w:val="16"/>
                              </w:rPr>
                            </w:pPr>
                            <w:proofErr w:type="spellStart"/>
                            <w:r w:rsidRPr="004A04E8">
                              <w:rPr>
                                <w:i/>
                                <w:iCs/>
                                <w:color w:val="858A8F" w:themeColor="text1" w:themeTint="80"/>
                                <w:sz w:val="16"/>
                                <w:szCs w:val="16"/>
                              </w:rPr>
                              <w:t>Apoiar</w:t>
                            </w:r>
                            <w:proofErr w:type="spellEnd"/>
                            <w:r w:rsidRPr="004A04E8">
                              <w:rPr>
                                <w:i/>
                                <w:iCs/>
                                <w:color w:val="858A8F" w:themeColor="text1" w:themeTint="80"/>
                                <w:sz w:val="16"/>
                                <w:szCs w:val="16"/>
                              </w:rPr>
                              <w:t xml:space="preserve"> a transición cara a una economía </w:t>
                            </w:r>
                            <w:proofErr w:type="spellStart"/>
                            <w:r w:rsidRPr="004A04E8">
                              <w:rPr>
                                <w:i/>
                                <w:iCs/>
                                <w:color w:val="858A8F" w:themeColor="text1" w:themeTint="80"/>
                                <w:sz w:val="16"/>
                                <w:szCs w:val="16"/>
                              </w:rPr>
                              <w:t>dixital</w:t>
                            </w:r>
                            <w:proofErr w:type="spellEnd"/>
                            <w:r w:rsidRPr="004A04E8">
                              <w:rPr>
                                <w:i/>
                                <w:iCs/>
                                <w:color w:val="858A8F" w:themeColor="text1" w:themeTint="80"/>
                                <w:sz w:val="16"/>
                                <w:szCs w:val="16"/>
                              </w:rPr>
                              <w:t>.</w:t>
                            </w:r>
                          </w:p>
                          <w:p w14:paraId="59774CFC" w14:textId="77777777" w:rsidR="007C3AD8" w:rsidRPr="004A04E8" w:rsidRDefault="007C3AD8" w:rsidP="007C3AD8">
                            <w:pPr>
                              <w:spacing w:before="100" w:after="100"/>
                              <w:rPr>
                                <w:color w:val="858A8F" w:themeColor="text1" w:themeTint="80"/>
                                <w:sz w:val="16"/>
                                <w:szCs w:val="16"/>
                              </w:rPr>
                            </w:pPr>
                            <w:r w:rsidRPr="004A04E8">
                              <w:rPr>
                                <w:color w:val="858A8F" w:themeColor="text1" w:themeTint="80"/>
                                <w:sz w:val="16"/>
                                <w:szCs w:val="16"/>
                              </w:rPr>
                              <w:t xml:space="preserve">Operación financiada pola Unión Europea, a través do FONDO EUROPEO DE DESENVOLVEMENTO REXIONAL (FEDER) como parte da </w:t>
                            </w:r>
                            <w:proofErr w:type="spellStart"/>
                            <w:r w:rsidRPr="004A04E8">
                              <w:rPr>
                                <w:color w:val="858A8F" w:themeColor="text1" w:themeTint="80"/>
                                <w:sz w:val="16"/>
                                <w:szCs w:val="16"/>
                              </w:rPr>
                              <w:t>resposta</w:t>
                            </w:r>
                            <w:proofErr w:type="spellEnd"/>
                            <w:r w:rsidRPr="004A04E8">
                              <w:rPr>
                                <w:color w:val="858A8F" w:themeColor="text1" w:themeTint="80"/>
                                <w:sz w:val="16"/>
                                <w:szCs w:val="16"/>
                              </w:rPr>
                              <w:t xml:space="preserve"> da Unión á pandemia da COVID-19</w:t>
                            </w:r>
                          </w:p>
                        </w:txbxContent>
                      </wps:txbx>
                      <wps:bodyPr rot="0" vert="horz" wrap="square" lIns="91440" tIns="45720" rIns="91440" bIns="45720" anchor="t" anchorCtr="0" upright="1">
                        <a:noAutofit/>
                      </wps:bodyPr>
                    </wps:wsp>
                    <wpg:grpSp>
                      <wpg:cNvPr id="1309768075" name="Grupo 4"/>
                      <wpg:cNvGrpSpPr/>
                      <wpg:grpSpPr>
                        <a:xfrm>
                          <a:off x="0" y="0"/>
                          <a:ext cx="5889477" cy="441325"/>
                          <a:chOff x="0" y="0"/>
                          <a:chExt cx="5889477" cy="441325"/>
                        </a:xfrm>
                      </wpg:grpSpPr>
                      <pic:pic xmlns:pic="http://schemas.openxmlformats.org/drawingml/2006/picture">
                        <pic:nvPicPr>
                          <pic:cNvPr id="1852974843" name="Imagen 2" descr="Text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0633"/>
                            <a:ext cx="1228725" cy="348615"/>
                          </a:xfrm>
                          <a:prstGeom prst="rect">
                            <a:avLst/>
                          </a:prstGeom>
                        </pic:spPr>
                      </pic:pic>
                      <pic:pic xmlns:pic="http://schemas.openxmlformats.org/drawingml/2006/picture">
                        <pic:nvPicPr>
                          <pic:cNvPr id="2097528693" name="Imagen 3" descr="Logotipo&#10;&#10;Descripción generada automáticamente con confianza media"/>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40102" y="21265"/>
                            <a:ext cx="1349375" cy="337820"/>
                          </a:xfrm>
                          <a:prstGeom prst="rect">
                            <a:avLst/>
                          </a:prstGeom>
                        </pic:spPr>
                      </pic:pic>
                      <pic:pic xmlns:pic="http://schemas.openxmlformats.org/drawingml/2006/picture">
                        <pic:nvPicPr>
                          <pic:cNvPr id="568524426"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2966484" y="63795"/>
                            <a:ext cx="1493520" cy="314325"/>
                          </a:xfrm>
                          <a:prstGeom prst="rect">
                            <a:avLst/>
                          </a:prstGeom>
                        </pic:spPr>
                      </pic:pic>
                      <wpg:grpSp>
                        <wpg:cNvPr id="2039699312" name="Grupo 3"/>
                        <wpg:cNvGrpSpPr/>
                        <wpg:grpSpPr>
                          <a:xfrm>
                            <a:off x="1456661" y="0"/>
                            <a:ext cx="1896080" cy="441325"/>
                            <a:chOff x="0" y="0"/>
                            <a:chExt cx="1896080" cy="441325"/>
                          </a:xfrm>
                        </wpg:grpSpPr>
                        <pic:pic xmlns:pic="http://schemas.openxmlformats.org/drawingml/2006/picture">
                          <pic:nvPicPr>
                            <pic:cNvPr id="1622730098" name="Imagen 4" descr="Imagen que contiene computadora&#10;&#10;Descripción generada automáticament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065" cy="441325"/>
                            </a:xfrm>
                            <a:prstGeom prst="rect">
                              <a:avLst/>
                            </a:prstGeom>
                          </pic:spPr>
                        </pic:pic>
                        <wps:wsp>
                          <wps:cNvPr id="1203103475" name="Cuadro de texto 2"/>
                          <wps:cNvSpPr txBox="1">
                            <a:spLocks noChangeArrowheads="1"/>
                          </wps:cNvSpPr>
                          <wps:spPr bwMode="auto">
                            <a:xfrm>
                              <a:off x="542260" y="42530"/>
                              <a:ext cx="13538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BE1F" w14:textId="77777777" w:rsidR="007C3AD8" w:rsidRPr="0078500E" w:rsidRDefault="007C3AD8" w:rsidP="007C3AD8">
                                <w:pPr>
                                  <w:rPr>
                                    <w:i/>
                                    <w:iCs/>
                                    <w:color w:val="161718" w:themeColor="text1"/>
                                    <w:sz w:val="16"/>
                                    <w:szCs w:val="16"/>
                                    <w:lang w:val="pt-PT"/>
                                  </w:rPr>
                                </w:pPr>
                                <w:r w:rsidRPr="0078500E">
                                  <w:rPr>
                                    <w:i/>
                                    <w:iCs/>
                                    <w:color w:val="161718" w:themeColor="text1"/>
                                    <w:sz w:val="16"/>
                                    <w:szCs w:val="16"/>
                                    <w:lang w:val="pt-PT"/>
                                  </w:rPr>
                                  <w:t>Unha maneira</w:t>
                                </w:r>
                              </w:p>
                              <w:p w14:paraId="2A3F50CD" w14:textId="77777777" w:rsidR="007C3AD8" w:rsidRPr="0078500E" w:rsidRDefault="007C3AD8" w:rsidP="007C3AD8">
                                <w:pPr>
                                  <w:rPr>
                                    <w:i/>
                                    <w:iCs/>
                                    <w:color w:val="161718" w:themeColor="text1"/>
                                    <w:sz w:val="16"/>
                                    <w:szCs w:val="16"/>
                                    <w:lang w:val="pt-PT"/>
                                  </w:rPr>
                                </w:pPr>
                                <w:r w:rsidRPr="0078500E">
                                  <w:rPr>
                                    <w:i/>
                                    <w:iCs/>
                                    <w:color w:val="161718" w:themeColor="text1"/>
                                    <w:sz w:val="16"/>
                                    <w:szCs w:val="16"/>
                                    <w:lang w:val="pt-PT"/>
                                  </w:rPr>
                                  <w:t>de facer Europa.</w:t>
                                </w:r>
                              </w:p>
                            </w:txbxContent>
                          </wps:txbx>
                          <wps:bodyPr rot="0" vert="horz" wrap="square" lIns="91440" tIns="45720" rIns="91440" bIns="45720" anchor="t" anchorCtr="0" upright="1">
                            <a:noAutofit/>
                          </wps:bodyPr>
                        </wps:wsp>
                      </wpg:grpSp>
                    </wpg:grpSp>
                  </wpg:wgp>
                </a:graphicData>
              </a:graphic>
            </wp:anchor>
          </w:drawing>
        </mc:Choice>
        <mc:Fallback>
          <w:pict>
            <v:group w14:anchorId="37C27794" id="Grupo 5" o:spid="_x0000_s1030" style="position:absolute;margin-left:0;margin-top:-96.35pt;width:489.35pt;height:115pt;z-index:251659264;mso-position-horizontal:center;mso-position-horizontal-relative:margin;mso-position-vertical-relative:text" coordsize="62147,146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">
              <v:shapetype id="_x0000_t202" coordsize="21600,21600" o:spt="202" path="m,l,21600r21600,l21600,xe">
                <v:stroke joinstyle="miter"/>
                <v:path gradientshapeok="t" o:connecttype="rect"/>
              </v:shapetype>
              <v:shape id="Cuadro de texto 1" o:spid="_x0000_s1031" type="#_x0000_t202" style="position:absolute;top:4890;width:62147;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" filled="f" stroked="f">
                <v:textbox>
                  <w:txbxContent>
                    <w:p w14:paraId="172491E6" w14:textId="77777777" w:rsidR="007C3AD8" w:rsidRPr="004A04E8" w:rsidRDefault="007C3AD8" w:rsidP="007C3AD8">
                      <w:pPr>
                        <w:spacing w:before="100" w:after="100"/>
                        <w:rPr>
                          <w:color w:val="858A8F" w:themeColor="text1" w:themeTint="80"/>
                          <w:sz w:val="16"/>
                          <w:szCs w:val="16"/>
                        </w:rPr>
                      </w:pPr>
                      <w:proofErr w:type="spellStart"/>
                      <w:r w:rsidRPr="004A04E8">
                        <w:rPr>
                          <w:color w:val="858A8F" w:themeColor="text1" w:themeTint="80"/>
                          <w:sz w:val="16"/>
                          <w:szCs w:val="16"/>
                        </w:rPr>
                        <w:t>Despregamento</w:t>
                      </w:r>
                      <w:proofErr w:type="spellEnd"/>
                      <w:r w:rsidRPr="004A04E8">
                        <w:rPr>
                          <w:color w:val="858A8F" w:themeColor="text1" w:themeTint="80"/>
                          <w:sz w:val="16"/>
                          <w:szCs w:val="16"/>
                        </w:rPr>
                        <w:t xml:space="preserve"> </w:t>
                      </w:r>
                      <w:proofErr w:type="spellStart"/>
                      <w:r w:rsidRPr="004A04E8">
                        <w:rPr>
                          <w:color w:val="858A8F" w:themeColor="text1" w:themeTint="80"/>
                          <w:sz w:val="16"/>
                          <w:szCs w:val="16"/>
                        </w:rPr>
                        <w:t>dunha</w:t>
                      </w:r>
                      <w:proofErr w:type="spellEnd"/>
                      <w:r w:rsidRPr="004A04E8">
                        <w:rPr>
                          <w:color w:val="858A8F" w:themeColor="text1" w:themeTint="80"/>
                          <w:sz w:val="16"/>
                          <w:szCs w:val="16"/>
                        </w:rPr>
                        <w:t xml:space="preserve"> infraestructura </w:t>
                      </w:r>
                      <w:proofErr w:type="spellStart"/>
                      <w:r w:rsidRPr="004A04E8">
                        <w:rPr>
                          <w:color w:val="858A8F" w:themeColor="text1" w:themeTint="80"/>
                          <w:sz w:val="16"/>
                          <w:szCs w:val="16"/>
                        </w:rPr>
                        <w:t>baseada</w:t>
                      </w:r>
                      <w:proofErr w:type="spellEnd"/>
                      <w:r w:rsidRPr="004A04E8">
                        <w:rPr>
                          <w:color w:val="858A8F" w:themeColor="text1" w:themeTint="80"/>
                          <w:sz w:val="16"/>
                          <w:szCs w:val="16"/>
                        </w:rPr>
                        <w:t xml:space="preserve"> en </w:t>
                      </w:r>
                      <w:proofErr w:type="spellStart"/>
                      <w:r w:rsidRPr="004A04E8">
                        <w:rPr>
                          <w:color w:val="858A8F" w:themeColor="text1" w:themeTint="80"/>
                          <w:sz w:val="16"/>
                          <w:szCs w:val="16"/>
                        </w:rPr>
                        <w:t>tecnoloxías</w:t>
                      </w:r>
                      <w:proofErr w:type="spellEnd"/>
                      <w:r w:rsidRPr="004A04E8">
                        <w:rPr>
                          <w:color w:val="858A8F" w:themeColor="text1" w:themeTint="80"/>
                          <w:sz w:val="16"/>
                          <w:szCs w:val="16"/>
                        </w:rPr>
                        <w:t xml:space="preserve"> cuánticas da información que permita impulsar a I+D+i en Galicia.</w:t>
                      </w:r>
                    </w:p>
                    <w:p w14:paraId="70FDF39A" w14:textId="77777777" w:rsidR="007C3AD8" w:rsidRPr="004A04E8" w:rsidRDefault="007C3AD8" w:rsidP="007C3AD8">
                      <w:pPr>
                        <w:spacing w:before="100" w:after="100"/>
                        <w:rPr>
                          <w:i/>
                          <w:iCs/>
                          <w:color w:val="858A8F" w:themeColor="text1" w:themeTint="80"/>
                          <w:sz w:val="16"/>
                          <w:szCs w:val="16"/>
                        </w:rPr>
                      </w:pPr>
                      <w:proofErr w:type="spellStart"/>
                      <w:r w:rsidRPr="004A04E8">
                        <w:rPr>
                          <w:i/>
                          <w:iCs/>
                          <w:color w:val="858A8F" w:themeColor="text1" w:themeTint="80"/>
                          <w:sz w:val="16"/>
                          <w:szCs w:val="16"/>
                        </w:rPr>
                        <w:t>Apoiar</w:t>
                      </w:r>
                      <w:proofErr w:type="spellEnd"/>
                      <w:r w:rsidRPr="004A04E8">
                        <w:rPr>
                          <w:i/>
                          <w:iCs/>
                          <w:color w:val="858A8F" w:themeColor="text1" w:themeTint="80"/>
                          <w:sz w:val="16"/>
                          <w:szCs w:val="16"/>
                        </w:rPr>
                        <w:t xml:space="preserve"> a transición cara a una economía </w:t>
                      </w:r>
                      <w:proofErr w:type="spellStart"/>
                      <w:r w:rsidRPr="004A04E8">
                        <w:rPr>
                          <w:i/>
                          <w:iCs/>
                          <w:color w:val="858A8F" w:themeColor="text1" w:themeTint="80"/>
                          <w:sz w:val="16"/>
                          <w:szCs w:val="16"/>
                        </w:rPr>
                        <w:t>dixital</w:t>
                      </w:r>
                      <w:proofErr w:type="spellEnd"/>
                      <w:r w:rsidRPr="004A04E8">
                        <w:rPr>
                          <w:i/>
                          <w:iCs/>
                          <w:color w:val="858A8F" w:themeColor="text1" w:themeTint="80"/>
                          <w:sz w:val="16"/>
                          <w:szCs w:val="16"/>
                        </w:rPr>
                        <w:t>.</w:t>
                      </w:r>
                    </w:p>
                    <w:p w14:paraId="59774CFC" w14:textId="77777777" w:rsidR="007C3AD8" w:rsidRPr="004A04E8" w:rsidRDefault="007C3AD8" w:rsidP="007C3AD8">
                      <w:pPr>
                        <w:spacing w:before="100" w:after="100"/>
                        <w:rPr>
                          <w:color w:val="858A8F" w:themeColor="text1" w:themeTint="80"/>
                          <w:sz w:val="16"/>
                          <w:szCs w:val="16"/>
                        </w:rPr>
                      </w:pPr>
                      <w:r w:rsidRPr="004A04E8">
                        <w:rPr>
                          <w:color w:val="858A8F" w:themeColor="text1" w:themeTint="80"/>
                          <w:sz w:val="16"/>
                          <w:szCs w:val="16"/>
                        </w:rPr>
                        <w:t xml:space="preserve">Operación financiada pola Unión Europea, a través do FONDO EUROPEO DE DESENVOLVEMENTO REXIONAL (FEDER) como parte da </w:t>
                      </w:r>
                      <w:proofErr w:type="spellStart"/>
                      <w:r w:rsidRPr="004A04E8">
                        <w:rPr>
                          <w:color w:val="858A8F" w:themeColor="text1" w:themeTint="80"/>
                          <w:sz w:val="16"/>
                          <w:szCs w:val="16"/>
                        </w:rPr>
                        <w:t>resposta</w:t>
                      </w:r>
                      <w:proofErr w:type="spellEnd"/>
                      <w:r w:rsidRPr="004A04E8">
                        <w:rPr>
                          <w:color w:val="858A8F" w:themeColor="text1" w:themeTint="80"/>
                          <w:sz w:val="16"/>
                          <w:szCs w:val="16"/>
                        </w:rPr>
                        <w:t xml:space="preserve"> da Unión á pandemia da COVID-19</w:t>
                      </w:r>
                    </w:p>
                  </w:txbxContent>
                </v:textbox>
              </v:shape>
              <v:group id="Grupo 4" o:spid="_x0000_s1032" style="position:absolute;width:58894;height:4413" coordsize="5889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3" type="#_x0000_t75" alt="Texto&#10;&#10;Descripción generada automáticamente" style="position:absolute;top:106;width:12287;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">
                  <v:imagedata r:id="rId6" o:title="Texto&#10;&#10;Descripción generada automáticamente"/>
                </v:shape>
                <v:shape id="Imagen 3" o:spid="_x0000_s1034" type="#_x0000_t75" alt="Logotipo&#10;&#10;Descripción generada automáticamente con confianza media" style="position:absolute;left:45401;top:212;width:13493;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">
                  <v:imagedata r:id="rId7" o:title="Logotipo&#10;&#10;Descripción generada automáticamente con confianza media"/>
                </v:shape>
                <v:shape id="Graphic 1" o:spid="_x0000_s1035" type="#_x0000_t75" style="position:absolute;left:29664;top:637;width:14936;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">
                  <v:imagedata r:id="rId8" o:title=""/>
                </v:shape>
                <v:group id="Grupo 3" o:spid="_x0000_s1036" style="position:absolute;left:14566;width:18961;height:4413" coordsize="18960,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">
                  <v:shape id="Imagen 4" o:spid="_x0000_s1037" type="#_x0000_t75" alt="Imagen que contiene computadora&#10;&#10;Descripción generada automáticamente" style="position:absolute;width:520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">
                    <v:imagedata r:id="rId9" o:title="Imagen que contiene computadora&#10;&#10;Descripción generada automáticamente"/>
                  </v:shape>
                  <v:shape id="Cuadro de texto 2" o:spid="_x0000_s1038" type="#_x0000_t202" style="position:absolute;left:5422;top:425;width:13538;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" filled="f" stroked="f">
                    <v:textbox>
                      <w:txbxContent>
                        <w:p w14:paraId="0839BE1F" w14:textId="77777777" w:rsidR="007C3AD8" w:rsidRPr="0078500E" w:rsidRDefault="007C3AD8" w:rsidP="007C3AD8">
                          <w:pPr>
                            <w:rPr>
                              <w:i/>
                              <w:iCs/>
                              <w:color w:val="161718" w:themeColor="text1"/>
                              <w:sz w:val="16"/>
                              <w:szCs w:val="16"/>
                              <w:lang w:val="pt-PT"/>
                            </w:rPr>
                          </w:pPr>
                          <w:r w:rsidRPr="0078500E">
                            <w:rPr>
                              <w:i/>
                              <w:iCs/>
                              <w:color w:val="161718" w:themeColor="text1"/>
                              <w:sz w:val="16"/>
                              <w:szCs w:val="16"/>
                              <w:lang w:val="pt-PT"/>
                            </w:rPr>
                            <w:t>Unha maneira</w:t>
                          </w:r>
                        </w:p>
                        <w:p w14:paraId="2A3F50CD" w14:textId="77777777" w:rsidR="007C3AD8" w:rsidRPr="0078500E" w:rsidRDefault="007C3AD8" w:rsidP="007C3AD8">
                          <w:pPr>
                            <w:rPr>
                              <w:i/>
                              <w:iCs/>
                              <w:color w:val="161718" w:themeColor="text1"/>
                              <w:sz w:val="16"/>
                              <w:szCs w:val="16"/>
                              <w:lang w:val="pt-PT"/>
                            </w:rPr>
                          </w:pPr>
                          <w:r w:rsidRPr="0078500E">
                            <w:rPr>
                              <w:i/>
                              <w:iCs/>
                              <w:color w:val="161718" w:themeColor="text1"/>
                              <w:sz w:val="16"/>
                              <w:szCs w:val="16"/>
                              <w:lang w:val="pt-PT"/>
                            </w:rPr>
                            <w:t>de facer Europa.</w:t>
                          </w:r>
                        </w:p>
                      </w:txbxContent>
                    </v:textbox>
                  </v:shape>
                </v:group>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3967" w14:textId="77777777" w:rsidR="00713BE6" w:rsidRDefault="00713BE6" w:rsidP="004B7E44">
      <w:r>
        <w:separator/>
      </w:r>
    </w:p>
  </w:footnote>
  <w:footnote w:type="continuationSeparator" w:id="0">
    <w:p w14:paraId="0068A8B7" w14:textId="77777777" w:rsidR="00713BE6" w:rsidRDefault="00713BE6" w:rsidP="004B7E44">
      <w:r>
        <w:continuationSeparator/>
      </w:r>
    </w:p>
  </w:footnote>
  <w:footnote w:type="continuationNotice" w:id="1">
    <w:p w14:paraId="5AA6FE48" w14:textId="77777777" w:rsidR="00713BE6" w:rsidRDefault="00713BE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87C7" w14:textId="77777777" w:rsidR="00760140" w:rsidRDefault="0076014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038B" w14:textId="77777777" w:rsidR="00760140" w:rsidRDefault="0076014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8C990" w14:textId="77777777" w:rsidR="00760140" w:rsidRDefault="007601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4EA"/>
    <w:multiLevelType w:val="hybridMultilevel"/>
    <w:tmpl w:val="8BA014FC"/>
    <w:lvl w:ilvl="0" w:tplc="F0045A7A">
      <w:start w:val="14"/>
      <w:numFmt w:val="bullet"/>
      <w:lvlText w:val="-"/>
      <w:lvlJc w:val="left"/>
      <w:pPr>
        <w:ind w:left="1080" w:hanging="360"/>
      </w:pPr>
      <w:rPr>
        <w:rFonts w:ascii="Xunta Sans" w:eastAsiaTheme="minorEastAsia" w:hAnsi="Xunta Sans"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0881FDB"/>
    <w:multiLevelType w:val="hybridMultilevel"/>
    <w:tmpl w:val="12FC8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C47F3F"/>
    <w:multiLevelType w:val="multilevel"/>
    <w:tmpl w:val="E374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1536E1"/>
    <w:multiLevelType w:val="hybridMultilevel"/>
    <w:tmpl w:val="414ED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A57484"/>
    <w:multiLevelType w:val="hybridMultilevel"/>
    <w:tmpl w:val="9A66A964"/>
    <w:lvl w:ilvl="0" w:tplc="F0045A7A">
      <w:start w:val="14"/>
      <w:numFmt w:val="bullet"/>
      <w:lvlText w:val="-"/>
      <w:lvlJc w:val="left"/>
      <w:pPr>
        <w:ind w:left="1080" w:hanging="360"/>
      </w:pPr>
      <w:rPr>
        <w:rFonts w:ascii="Xunta Sans" w:eastAsiaTheme="minorEastAsia" w:hAnsi="Xunta Sans"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22F54FA3"/>
    <w:multiLevelType w:val="multilevel"/>
    <w:tmpl w:val="C542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E77096"/>
    <w:multiLevelType w:val="hybridMultilevel"/>
    <w:tmpl w:val="0D2CD0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9A45CA"/>
    <w:multiLevelType w:val="hybridMultilevel"/>
    <w:tmpl w:val="7638CB42"/>
    <w:lvl w:ilvl="0" w:tplc="F0045A7A">
      <w:start w:val="14"/>
      <w:numFmt w:val="bullet"/>
      <w:lvlText w:val="-"/>
      <w:lvlJc w:val="left"/>
      <w:pPr>
        <w:ind w:left="720" w:hanging="360"/>
      </w:pPr>
      <w:rPr>
        <w:rFonts w:ascii="Xunta Sans" w:eastAsiaTheme="minorEastAsia" w:hAnsi="Xunta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78E20AA"/>
    <w:multiLevelType w:val="hybridMultilevel"/>
    <w:tmpl w:val="B114DE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42D694B"/>
    <w:multiLevelType w:val="multilevel"/>
    <w:tmpl w:val="4FF6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962C5A"/>
    <w:multiLevelType w:val="hybridMultilevel"/>
    <w:tmpl w:val="146E19B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731A6AD6"/>
    <w:multiLevelType w:val="hybridMultilevel"/>
    <w:tmpl w:val="E424FF80"/>
    <w:lvl w:ilvl="0" w:tplc="F0045A7A">
      <w:start w:val="14"/>
      <w:numFmt w:val="bullet"/>
      <w:lvlText w:val="-"/>
      <w:lvlJc w:val="left"/>
      <w:pPr>
        <w:ind w:left="1080" w:hanging="360"/>
      </w:pPr>
      <w:rPr>
        <w:rFonts w:ascii="Xunta Sans" w:eastAsiaTheme="minorEastAsia" w:hAnsi="Xunta Sans"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76020863"/>
    <w:multiLevelType w:val="hybridMultilevel"/>
    <w:tmpl w:val="63A8A34A"/>
    <w:lvl w:ilvl="0" w:tplc="F0045A7A">
      <w:start w:val="14"/>
      <w:numFmt w:val="bullet"/>
      <w:lvlText w:val="-"/>
      <w:lvlJc w:val="left"/>
      <w:pPr>
        <w:ind w:left="720" w:hanging="360"/>
      </w:pPr>
      <w:rPr>
        <w:rFonts w:ascii="Xunta Sans" w:eastAsiaTheme="minorEastAsia" w:hAnsi="Xunta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9480A66"/>
    <w:multiLevelType w:val="hybridMultilevel"/>
    <w:tmpl w:val="4BF0BA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99646404">
    <w:abstractNumId w:val="12"/>
  </w:num>
  <w:num w:numId="2" w16cid:durableId="859271865">
    <w:abstractNumId w:val="0"/>
  </w:num>
  <w:num w:numId="3" w16cid:durableId="1749500838">
    <w:abstractNumId w:val="11"/>
  </w:num>
  <w:num w:numId="4" w16cid:durableId="192693843">
    <w:abstractNumId w:val="4"/>
  </w:num>
  <w:num w:numId="5" w16cid:durableId="1529221150">
    <w:abstractNumId w:val="10"/>
  </w:num>
  <w:num w:numId="6" w16cid:durableId="948387616">
    <w:abstractNumId w:val="13"/>
  </w:num>
  <w:num w:numId="7" w16cid:durableId="464859386">
    <w:abstractNumId w:val="1"/>
  </w:num>
  <w:num w:numId="8" w16cid:durableId="1489326613">
    <w:abstractNumId w:val="7"/>
  </w:num>
  <w:num w:numId="9" w16cid:durableId="1409185393">
    <w:abstractNumId w:val="6"/>
  </w:num>
  <w:num w:numId="10" w16cid:durableId="66417871">
    <w:abstractNumId w:val="2"/>
  </w:num>
  <w:num w:numId="11" w16cid:durableId="747313229">
    <w:abstractNumId w:val="9"/>
  </w:num>
  <w:num w:numId="12" w16cid:durableId="1978559846">
    <w:abstractNumId w:val="5"/>
  </w:num>
  <w:num w:numId="13" w16cid:durableId="484786931">
    <w:abstractNumId w:val="3"/>
  </w:num>
  <w:num w:numId="14" w16cid:durableId="74707619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characterSpacingControl w:val="doNotCompress"/>
  <w:hdrShapeDefaults>
    <o:shapedefaults v:ext="edit" spidmax="2050" style="mso-position-vertical-relative:margin;mso-width-relative:margin;mso-height-relative:margin" fill="f" fillcolor="white" stroke="f">
      <v:fill color="white" on="f"/>
      <v:stroke weight=".5pt"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64"/>
    <w:rsid w:val="00000FE1"/>
    <w:rsid w:val="00021C78"/>
    <w:rsid w:val="0002522E"/>
    <w:rsid w:val="0003273F"/>
    <w:rsid w:val="00054108"/>
    <w:rsid w:val="00054B0F"/>
    <w:rsid w:val="00072C4C"/>
    <w:rsid w:val="000821D9"/>
    <w:rsid w:val="000A1EBC"/>
    <w:rsid w:val="000D3ED0"/>
    <w:rsid w:val="000D3F7E"/>
    <w:rsid w:val="000D4365"/>
    <w:rsid w:val="000D5BFC"/>
    <w:rsid w:val="001109BC"/>
    <w:rsid w:val="00111EE7"/>
    <w:rsid w:val="00135DFE"/>
    <w:rsid w:val="001641E0"/>
    <w:rsid w:val="00172B58"/>
    <w:rsid w:val="00191E59"/>
    <w:rsid w:val="001C5C03"/>
    <w:rsid w:val="001D0993"/>
    <w:rsid w:val="001E1074"/>
    <w:rsid w:val="001E6D10"/>
    <w:rsid w:val="001F048E"/>
    <w:rsid w:val="001F7F93"/>
    <w:rsid w:val="002048BD"/>
    <w:rsid w:val="00204D28"/>
    <w:rsid w:val="0020575D"/>
    <w:rsid w:val="00210333"/>
    <w:rsid w:val="002109BD"/>
    <w:rsid w:val="002204EF"/>
    <w:rsid w:val="00222EFD"/>
    <w:rsid w:val="0024425A"/>
    <w:rsid w:val="0025042C"/>
    <w:rsid w:val="002821DD"/>
    <w:rsid w:val="00293B83"/>
    <w:rsid w:val="00293E9F"/>
    <w:rsid w:val="00293F5D"/>
    <w:rsid w:val="00296293"/>
    <w:rsid w:val="002A5363"/>
    <w:rsid w:val="002A6149"/>
    <w:rsid w:val="002C4A96"/>
    <w:rsid w:val="002C5134"/>
    <w:rsid w:val="002D1721"/>
    <w:rsid w:val="002D342D"/>
    <w:rsid w:val="002D76C5"/>
    <w:rsid w:val="002E25EF"/>
    <w:rsid w:val="002E3681"/>
    <w:rsid w:val="002E7DA3"/>
    <w:rsid w:val="003038D1"/>
    <w:rsid w:val="0032118B"/>
    <w:rsid w:val="00333291"/>
    <w:rsid w:val="00350CC0"/>
    <w:rsid w:val="0035628A"/>
    <w:rsid w:val="00356F7B"/>
    <w:rsid w:val="003835CE"/>
    <w:rsid w:val="00386AC1"/>
    <w:rsid w:val="00387168"/>
    <w:rsid w:val="003913B0"/>
    <w:rsid w:val="00392E0B"/>
    <w:rsid w:val="00396B5E"/>
    <w:rsid w:val="003A1E5C"/>
    <w:rsid w:val="003A7EE8"/>
    <w:rsid w:val="003D16C2"/>
    <w:rsid w:val="003D3D85"/>
    <w:rsid w:val="003D53D0"/>
    <w:rsid w:val="003D5C5C"/>
    <w:rsid w:val="003E2051"/>
    <w:rsid w:val="003F10FE"/>
    <w:rsid w:val="003F7E0D"/>
    <w:rsid w:val="00403ED3"/>
    <w:rsid w:val="00425F57"/>
    <w:rsid w:val="00435A39"/>
    <w:rsid w:val="004543E7"/>
    <w:rsid w:val="004615C8"/>
    <w:rsid w:val="0047212F"/>
    <w:rsid w:val="004731C5"/>
    <w:rsid w:val="00480218"/>
    <w:rsid w:val="00482DD0"/>
    <w:rsid w:val="00483EB3"/>
    <w:rsid w:val="004970EA"/>
    <w:rsid w:val="004A04E8"/>
    <w:rsid w:val="004A3D2F"/>
    <w:rsid w:val="004B7E44"/>
    <w:rsid w:val="004D5252"/>
    <w:rsid w:val="004E3B25"/>
    <w:rsid w:val="004E4D4A"/>
    <w:rsid w:val="004F2B86"/>
    <w:rsid w:val="0050290E"/>
    <w:rsid w:val="0050646C"/>
    <w:rsid w:val="005064DD"/>
    <w:rsid w:val="00516517"/>
    <w:rsid w:val="00534298"/>
    <w:rsid w:val="00535AD4"/>
    <w:rsid w:val="00542F64"/>
    <w:rsid w:val="00556455"/>
    <w:rsid w:val="00573427"/>
    <w:rsid w:val="00574412"/>
    <w:rsid w:val="005762EE"/>
    <w:rsid w:val="0059148D"/>
    <w:rsid w:val="0059206E"/>
    <w:rsid w:val="005A2F7D"/>
    <w:rsid w:val="005A618A"/>
    <w:rsid w:val="005A718F"/>
    <w:rsid w:val="005B0ABA"/>
    <w:rsid w:val="005B7C32"/>
    <w:rsid w:val="005D3D89"/>
    <w:rsid w:val="005D5CF6"/>
    <w:rsid w:val="005D7B08"/>
    <w:rsid w:val="005E44CB"/>
    <w:rsid w:val="006010E2"/>
    <w:rsid w:val="006023CC"/>
    <w:rsid w:val="00645E83"/>
    <w:rsid w:val="00656E18"/>
    <w:rsid w:val="00665E7A"/>
    <w:rsid w:val="00672687"/>
    <w:rsid w:val="0068240C"/>
    <w:rsid w:val="006862DF"/>
    <w:rsid w:val="00686618"/>
    <w:rsid w:val="006923DB"/>
    <w:rsid w:val="006943D6"/>
    <w:rsid w:val="0069490A"/>
    <w:rsid w:val="00695B17"/>
    <w:rsid w:val="00696F81"/>
    <w:rsid w:val="006A1A6F"/>
    <w:rsid w:val="006A3CE7"/>
    <w:rsid w:val="006A7DC8"/>
    <w:rsid w:val="006B024D"/>
    <w:rsid w:val="006B09ED"/>
    <w:rsid w:val="006B3442"/>
    <w:rsid w:val="006B37E3"/>
    <w:rsid w:val="006B4851"/>
    <w:rsid w:val="006C23E3"/>
    <w:rsid w:val="006C3D81"/>
    <w:rsid w:val="006D4303"/>
    <w:rsid w:val="006D5ABA"/>
    <w:rsid w:val="006F5F75"/>
    <w:rsid w:val="0070358F"/>
    <w:rsid w:val="00713BE6"/>
    <w:rsid w:val="007230DB"/>
    <w:rsid w:val="00730611"/>
    <w:rsid w:val="007340AA"/>
    <w:rsid w:val="00741053"/>
    <w:rsid w:val="007479BE"/>
    <w:rsid w:val="007516CF"/>
    <w:rsid w:val="00760140"/>
    <w:rsid w:val="00762518"/>
    <w:rsid w:val="00773665"/>
    <w:rsid w:val="00777235"/>
    <w:rsid w:val="00777AA7"/>
    <w:rsid w:val="00790A72"/>
    <w:rsid w:val="007930C3"/>
    <w:rsid w:val="007A14A1"/>
    <w:rsid w:val="007C3AD8"/>
    <w:rsid w:val="007D00B3"/>
    <w:rsid w:val="007D36CE"/>
    <w:rsid w:val="007D4EA1"/>
    <w:rsid w:val="007D5A4E"/>
    <w:rsid w:val="007E04D2"/>
    <w:rsid w:val="007E40C0"/>
    <w:rsid w:val="007E6046"/>
    <w:rsid w:val="007F3BAF"/>
    <w:rsid w:val="00812234"/>
    <w:rsid w:val="00835BE9"/>
    <w:rsid w:val="00841C96"/>
    <w:rsid w:val="00843100"/>
    <w:rsid w:val="00856119"/>
    <w:rsid w:val="00861BAC"/>
    <w:rsid w:val="0088501F"/>
    <w:rsid w:val="00887189"/>
    <w:rsid w:val="008910A2"/>
    <w:rsid w:val="008966C2"/>
    <w:rsid w:val="008977EE"/>
    <w:rsid w:val="008A5064"/>
    <w:rsid w:val="008B19E2"/>
    <w:rsid w:val="008B2A58"/>
    <w:rsid w:val="008B33BC"/>
    <w:rsid w:val="008B4EE8"/>
    <w:rsid w:val="008C3EE3"/>
    <w:rsid w:val="008C569B"/>
    <w:rsid w:val="008D60CD"/>
    <w:rsid w:val="008E1F39"/>
    <w:rsid w:val="008F48A5"/>
    <w:rsid w:val="00906FED"/>
    <w:rsid w:val="0090706C"/>
    <w:rsid w:val="00910B38"/>
    <w:rsid w:val="009120E9"/>
    <w:rsid w:val="00912E89"/>
    <w:rsid w:val="009412AF"/>
    <w:rsid w:val="00941BDA"/>
    <w:rsid w:val="00945900"/>
    <w:rsid w:val="00972046"/>
    <w:rsid w:val="00974D1D"/>
    <w:rsid w:val="00975230"/>
    <w:rsid w:val="00983F01"/>
    <w:rsid w:val="00994EF6"/>
    <w:rsid w:val="009A1D26"/>
    <w:rsid w:val="009A65EA"/>
    <w:rsid w:val="009B4C2A"/>
    <w:rsid w:val="009B6092"/>
    <w:rsid w:val="009C396C"/>
    <w:rsid w:val="009C3AEC"/>
    <w:rsid w:val="009C51AB"/>
    <w:rsid w:val="009D1F50"/>
    <w:rsid w:val="009F65CE"/>
    <w:rsid w:val="00A056D0"/>
    <w:rsid w:val="00A07FDA"/>
    <w:rsid w:val="00A1086D"/>
    <w:rsid w:val="00A13AB6"/>
    <w:rsid w:val="00A14503"/>
    <w:rsid w:val="00A22855"/>
    <w:rsid w:val="00A25FB2"/>
    <w:rsid w:val="00A35964"/>
    <w:rsid w:val="00A53E6B"/>
    <w:rsid w:val="00A80809"/>
    <w:rsid w:val="00AA0B61"/>
    <w:rsid w:val="00AD6E93"/>
    <w:rsid w:val="00AD7886"/>
    <w:rsid w:val="00B10DEB"/>
    <w:rsid w:val="00B110AF"/>
    <w:rsid w:val="00B1450B"/>
    <w:rsid w:val="00B52FC6"/>
    <w:rsid w:val="00B572B4"/>
    <w:rsid w:val="00B70DA2"/>
    <w:rsid w:val="00B85A26"/>
    <w:rsid w:val="00B937F2"/>
    <w:rsid w:val="00B95A0A"/>
    <w:rsid w:val="00BB14DA"/>
    <w:rsid w:val="00BB5B16"/>
    <w:rsid w:val="00BD4518"/>
    <w:rsid w:val="00BF2D3F"/>
    <w:rsid w:val="00C10884"/>
    <w:rsid w:val="00C141CC"/>
    <w:rsid w:val="00C27448"/>
    <w:rsid w:val="00C30A55"/>
    <w:rsid w:val="00C52300"/>
    <w:rsid w:val="00C54EB3"/>
    <w:rsid w:val="00C60450"/>
    <w:rsid w:val="00C61CE6"/>
    <w:rsid w:val="00C758A6"/>
    <w:rsid w:val="00C81169"/>
    <w:rsid w:val="00C95786"/>
    <w:rsid w:val="00CD05AC"/>
    <w:rsid w:val="00CD4D1C"/>
    <w:rsid w:val="00CD5229"/>
    <w:rsid w:val="00CD77ED"/>
    <w:rsid w:val="00CE51BD"/>
    <w:rsid w:val="00D02334"/>
    <w:rsid w:val="00D154C8"/>
    <w:rsid w:val="00D16EB8"/>
    <w:rsid w:val="00D54FB3"/>
    <w:rsid w:val="00D656C8"/>
    <w:rsid w:val="00D74CD2"/>
    <w:rsid w:val="00D7562D"/>
    <w:rsid w:val="00D82831"/>
    <w:rsid w:val="00D91376"/>
    <w:rsid w:val="00D93052"/>
    <w:rsid w:val="00DB26A7"/>
    <w:rsid w:val="00DB554C"/>
    <w:rsid w:val="00DC4FAD"/>
    <w:rsid w:val="00DC6FBA"/>
    <w:rsid w:val="00DD2B91"/>
    <w:rsid w:val="00DD39A9"/>
    <w:rsid w:val="00DD4CD5"/>
    <w:rsid w:val="00DF0921"/>
    <w:rsid w:val="00E029F9"/>
    <w:rsid w:val="00E15B33"/>
    <w:rsid w:val="00E27570"/>
    <w:rsid w:val="00E34BE4"/>
    <w:rsid w:val="00E52952"/>
    <w:rsid w:val="00E6419D"/>
    <w:rsid w:val="00E66696"/>
    <w:rsid w:val="00E70ECD"/>
    <w:rsid w:val="00E7594F"/>
    <w:rsid w:val="00E76CA6"/>
    <w:rsid w:val="00E76CAD"/>
    <w:rsid w:val="00E847AB"/>
    <w:rsid w:val="00E927B4"/>
    <w:rsid w:val="00E94B5F"/>
    <w:rsid w:val="00E94F1C"/>
    <w:rsid w:val="00E95120"/>
    <w:rsid w:val="00E95CD5"/>
    <w:rsid w:val="00E96524"/>
    <w:rsid w:val="00E97A49"/>
    <w:rsid w:val="00EA6951"/>
    <w:rsid w:val="00EB2236"/>
    <w:rsid w:val="00EB35A4"/>
    <w:rsid w:val="00EC0F0C"/>
    <w:rsid w:val="00EE16D8"/>
    <w:rsid w:val="00EE41A3"/>
    <w:rsid w:val="00EF2482"/>
    <w:rsid w:val="00F051CA"/>
    <w:rsid w:val="00F101DD"/>
    <w:rsid w:val="00F1197F"/>
    <w:rsid w:val="00F460EA"/>
    <w:rsid w:val="00F53D5D"/>
    <w:rsid w:val="00F82941"/>
    <w:rsid w:val="00F84D91"/>
    <w:rsid w:val="00F92CCB"/>
    <w:rsid w:val="00F93051"/>
    <w:rsid w:val="00F948ED"/>
    <w:rsid w:val="00FA1F4C"/>
    <w:rsid w:val="00FB07AC"/>
    <w:rsid w:val="00FB113F"/>
    <w:rsid w:val="00FB6C0B"/>
    <w:rsid w:val="00FC5C79"/>
    <w:rsid w:val="00FD07A0"/>
    <w:rsid w:val="00FD31D1"/>
    <w:rsid w:val="00FE0199"/>
    <w:rsid w:val="00FF264B"/>
    <w:rsid w:val="023DC1A0"/>
    <w:rsid w:val="09DCCEAD"/>
    <w:rsid w:val="0C2ACCC0"/>
    <w:rsid w:val="0E1CBEFB"/>
    <w:rsid w:val="11771B96"/>
    <w:rsid w:val="1246A0AD"/>
    <w:rsid w:val="1B1E779E"/>
    <w:rsid w:val="1C2F5B88"/>
    <w:rsid w:val="2461ABED"/>
    <w:rsid w:val="2C130ADD"/>
    <w:rsid w:val="2F167BB4"/>
    <w:rsid w:val="447BF5FC"/>
    <w:rsid w:val="45106D87"/>
    <w:rsid w:val="45C3C815"/>
    <w:rsid w:val="4C7645FC"/>
    <w:rsid w:val="59B8C0B7"/>
    <w:rsid w:val="663F02A1"/>
    <w:rsid w:val="725ED6F4"/>
    <w:rsid w:val="7FEAC4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margin;mso-width-relative:margin;mso-height-relative:margin" fill="f" fillcolor="white" stroke="f">
      <v:fill color="white" on="f"/>
      <v:stroke weight=".5pt" on="f"/>
    </o:shapedefaults>
    <o:shapelayout v:ext="edit">
      <o:idmap v:ext="edit" data="2"/>
    </o:shapelayout>
  </w:shapeDefaults>
  <w:decimalSymbol w:val=","/>
  <w:listSeparator w:val=";"/>
  <w14:docId w14:val="072C51C1"/>
  <w15:docId w15:val="{E9BC17FE-9DB6-434C-9FFC-ED32DA635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Ttulo1">
    <w:name w:val="heading 1"/>
    <w:basedOn w:val="Normal"/>
    <w:link w:val="Ttulo1Car"/>
    <w:uiPriority w:val="2"/>
    <w:qFormat/>
    <w:rsid w:val="004B7E44"/>
    <w:pPr>
      <w:keepNext/>
      <w:outlineLvl w:val="0"/>
    </w:pPr>
    <w:rPr>
      <w:rFonts w:asciiTheme="majorHAnsi" w:eastAsia="Times New Roman" w:hAnsiTheme="majorHAnsi" w:cs="Times New Roman"/>
      <w:b/>
      <w:sz w:val="48"/>
      <w:szCs w:val="24"/>
    </w:rPr>
  </w:style>
  <w:style w:type="paragraph" w:styleId="Ttulo2">
    <w:name w:val="heading 2"/>
    <w:basedOn w:val="Normal"/>
    <w:link w:val="Ttulo2C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Ttulo3">
    <w:name w:val="heading 3"/>
    <w:basedOn w:val="Normal"/>
    <w:link w:val="Ttulo3C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Ttulo4">
    <w:name w:val="heading 4"/>
    <w:basedOn w:val="Normal"/>
    <w:link w:val="Ttulo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Ttulo5">
    <w:name w:val="heading 5"/>
    <w:basedOn w:val="Normal"/>
    <w:next w:val="Normal"/>
    <w:link w:val="Ttulo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4B7E44"/>
    <w:rPr>
      <w:rFonts w:asciiTheme="majorHAnsi" w:eastAsia="Times New Roman" w:hAnsiTheme="majorHAnsi" w:cs="Times New Roman"/>
      <w:b/>
      <w:color w:val="FFFFFF" w:themeColor="background1"/>
      <w:sz w:val="48"/>
      <w:szCs w:val="24"/>
    </w:rPr>
  </w:style>
  <w:style w:type="paragraph" w:styleId="Ttulo">
    <w:name w:val="Title"/>
    <w:basedOn w:val="Normal"/>
    <w:link w:val="TtuloCar"/>
    <w:uiPriority w:val="1"/>
    <w:qFormat/>
    <w:rsid w:val="009A1D26"/>
    <w:pPr>
      <w:spacing w:line="240" w:lineRule="auto"/>
      <w:contextualSpacing/>
    </w:pPr>
    <w:rPr>
      <w:rFonts w:asciiTheme="majorHAnsi" w:eastAsia="Times New Roman" w:hAnsiTheme="majorHAnsi" w:cs="Times New Roman"/>
      <w:b/>
      <w:caps/>
      <w:sz w:val="96"/>
      <w:szCs w:val="40"/>
    </w:rPr>
  </w:style>
  <w:style w:type="character" w:customStyle="1" w:styleId="TtuloCar">
    <w:name w:val="Título Car"/>
    <w:basedOn w:val="Fuentedeprrafopredeter"/>
    <w:link w:val="Ttulo"/>
    <w:uiPriority w:val="1"/>
    <w:rsid w:val="009A1D26"/>
    <w:rPr>
      <w:rFonts w:asciiTheme="majorHAnsi" w:eastAsia="Times New Roman" w:hAnsiTheme="majorHAnsi" w:cs="Times New Roman"/>
      <w:b/>
      <w:caps/>
      <w:color w:val="FFFFFF" w:themeColor="background1"/>
      <w:sz w:val="96"/>
      <w:szCs w:val="40"/>
    </w:rPr>
  </w:style>
  <w:style w:type="paragraph" w:styleId="Subttulo">
    <w:name w:val="Subtitle"/>
    <w:basedOn w:val="Normal"/>
    <w:link w:val="SubttuloCar"/>
    <w:uiPriority w:val="4"/>
    <w:qFormat/>
    <w:rsid w:val="004B7E44"/>
    <w:pPr>
      <w:contextualSpacing/>
    </w:pPr>
    <w:rPr>
      <w:rFonts w:eastAsia="Times New Roman" w:cs="Times New Roman"/>
      <w:b/>
      <w:sz w:val="72"/>
    </w:rPr>
  </w:style>
  <w:style w:type="character" w:customStyle="1" w:styleId="SubttuloCar">
    <w:name w:val="Subtítulo Car"/>
    <w:basedOn w:val="Fuentedeprrafopredeter"/>
    <w:link w:val="Subttulo"/>
    <w:uiPriority w:val="4"/>
    <w:rsid w:val="004B7E44"/>
    <w:rPr>
      <w:rFonts w:eastAsia="Times New Roman" w:cs="Times New Roman"/>
      <w:color w:val="FFFFFF" w:themeColor="background1"/>
      <w:sz w:val="72"/>
      <w:szCs w:val="22"/>
    </w:rPr>
  </w:style>
  <w:style w:type="paragraph" w:styleId="Sinespaciado">
    <w:name w:val="No Spacing"/>
    <w:uiPriority w:val="1"/>
    <w:unhideWhenUsed/>
    <w:qFormat/>
    <w:rsid w:val="005A718F"/>
    <w:pPr>
      <w:spacing w:after="0"/>
    </w:pPr>
    <w:rPr>
      <w:rFonts w:eastAsia="Times New Roman" w:cs="Times New Roman"/>
      <w:spacing w:val="10"/>
    </w:rPr>
  </w:style>
  <w:style w:type="character" w:customStyle="1" w:styleId="Ttulo2Car">
    <w:name w:val="Título 2 Car"/>
    <w:basedOn w:val="Fuentedeprrafopredeter"/>
    <w:link w:val="Ttulo2"/>
    <w:uiPriority w:val="2"/>
    <w:rsid w:val="004B7E44"/>
    <w:rPr>
      <w:rFonts w:asciiTheme="majorHAnsi" w:eastAsia="Times New Roman" w:hAnsiTheme="majorHAnsi" w:cs="Times New Roman"/>
      <w:b/>
      <w:sz w:val="52"/>
      <w:szCs w:val="22"/>
    </w:rPr>
  </w:style>
  <w:style w:type="character" w:customStyle="1" w:styleId="Ttulo3Car">
    <w:name w:val="Título 3 Car"/>
    <w:basedOn w:val="Fuentedeprrafopredeter"/>
    <w:link w:val="Ttulo3"/>
    <w:uiPriority w:val="2"/>
    <w:rsid w:val="004B7E44"/>
    <w:rPr>
      <w:rFonts w:asciiTheme="majorHAnsi" w:eastAsia="Times New Roman" w:hAnsiTheme="majorHAnsi" w:cs="Times New Roman"/>
      <w:i/>
      <w:sz w:val="24"/>
      <w:szCs w:val="22"/>
    </w:rPr>
  </w:style>
  <w:style w:type="character" w:customStyle="1" w:styleId="Ttulo4Car">
    <w:name w:val="Título 4 Car"/>
    <w:basedOn w:val="Fuentedeprrafopredeter"/>
    <w:link w:val="Ttulo4"/>
    <w:uiPriority w:val="2"/>
    <w:rsid w:val="004B7E44"/>
    <w:rPr>
      <w:rFonts w:eastAsia="Times New Roman" w:cs="Times New Roman"/>
      <w:b/>
      <w:caps/>
      <w:color w:val="161718" w:themeColor="text1"/>
      <w:spacing w:val="20"/>
      <w:kern w:val="28"/>
      <w:sz w:val="24"/>
      <w:szCs w:val="22"/>
    </w:rPr>
  </w:style>
  <w:style w:type="paragraph" w:customStyle="1" w:styleId="Captulo">
    <w:name w:val="Capítulo"/>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tulo5Car">
    <w:name w:val="Título 5 Car"/>
    <w:basedOn w:val="Fuentedeprrafopredeter"/>
    <w:link w:val="Ttulo5"/>
    <w:uiPriority w:val="2"/>
    <w:semiHidden/>
    <w:rsid w:val="005A718F"/>
    <w:rPr>
      <w:rFonts w:eastAsia="Times New Roman" w:cs="Times New Roman"/>
      <w:spacing w:val="-4"/>
      <w:kern w:val="28"/>
      <w:sz w:val="18"/>
      <w:szCs w:val="18"/>
    </w:rPr>
  </w:style>
  <w:style w:type="paragraph" w:styleId="Encabezado">
    <w:name w:val="header"/>
    <w:basedOn w:val="Normal"/>
    <w:link w:val="EncabezadoCar"/>
    <w:uiPriority w:val="99"/>
    <w:unhideWhenUsed/>
    <w:rsid w:val="005A718F"/>
    <w:pPr>
      <w:spacing w:line="240" w:lineRule="auto"/>
    </w:pPr>
  </w:style>
  <w:style w:type="character" w:customStyle="1" w:styleId="EncabezadoCar">
    <w:name w:val="Encabezado Car"/>
    <w:basedOn w:val="Fuentedeprrafopredeter"/>
    <w:link w:val="Encabezado"/>
    <w:uiPriority w:val="99"/>
    <w:rsid w:val="005A718F"/>
  </w:style>
  <w:style w:type="paragraph" w:styleId="Piedepgina">
    <w:name w:val="footer"/>
    <w:basedOn w:val="Normal"/>
    <w:link w:val="PiedepginaCar"/>
    <w:uiPriority w:val="99"/>
    <w:unhideWhenUsed/>
    <w:rsid w:val="005A718F"/>
    <w:pPr>
      <w:spacing w:line="240" w:lineRule="auto"/>
      <w:jc w:val="center"/>
    </w:pPr>
  </w:style>
  <w:style w:type="character" w:customStyle="1" w:styleId="PiedepginaCar">
    <w:name w:val="Pie de página Car"/>
    <w:basedOn w:val="Fuentedeprrafopredeter"/>
    <w:link w:val="Piedepgina"/>
    <w:uiPriority w:val="99"/>
    <w:rsid w:val="005A718F"/>
  </w:style>
  <w:style w:type="character" w:styleId="Textodelmarcadordeposicin">
    <w:name w:val="Placeholder Text"/>
    <w:basedOn w:val="Fuentedeprrafopredeter"/>
    <w:uiPriority w:val="99"/>
    <w:semiHidden/>
    <w:rsid w:val="00945900"/>
    <w:rPr>
      <w:color w:val="808080"/>
    </w:rPr>
  </w:style>
  <w:style w:type="paragraph" w:customStyle="1" w:styleId="H2Portada">
    <w:name w:val="H2 Portada"/>
    <w:basedOn w:val="Subttulo"/>
    <w:link w:val="H2PortadaCar"/>
    <w:qFormat/>
    <w:rsid w:val="00C27448"/>
    <w:rPr>
      <w:rFonts w:ascii="Xunta Sans" w:hAnsi="Xunta Sans"/>
      <w:color w:val="002B4A"/>
      <w:sz w:val="48"/>
      <w:szCs w:val="48"/>
      <w:lang w:bidi="es-ES"/>
    </w:rPr>
  </w:style>
  <w:style w:type="paragraph" w:customStyle="1" w:styleId="H3Portada">
    <w:name w:val="H3 Portada"/>
    <w:basedOn w:val="Ttulo1"/>
    <w:link w:val="H3PortadaCar"/>
    <w:qFormat/>
    <w:rsid w:val="00C27448"/>
    <w:rPr>
      <w:rFonts w:ascii="Xunta Sans" w:hAnsi="Xunta Sans"/>
      <w:color w:val="002B4A"/>
      <w:sz w:val="36"/>
      <w:szCs w:val="36"/>
      <w:lang w:bidi="es-ES"/>
    </w:rPr>
  </w:style>
  <w:style w:type="character" w:customStyle="1" w:styleId="H2PortadaCar">
    <w:name w:val="H2 Portada Car"/>
    <w:basedOn w:val="SubttuloCar"/>
    <w:link w:val="H2Portada"/>
    <w:rsid w:val="00C27448"/>
    <w:rPr>
      <w:rFonts w:ascii="Xunta Sans" w:eastAsia="Times New Roman" w:hAnsi="Xunta Sans" w:cs="Times New Roman"/>
      <w:b/>
      <w:color w:val="002B4A"/>
      <w:sz w:val="48"/>
      <w:szCs w:val="48"/>
      <w:lang w:bidi="es-ES"/>
    </w:rPr>
  </w:style>
  <w:style w:type="paragraph" w:customStyle="1" w:styleId="H1Portada">
    <w:name w:val="H1 Portada"/>
    <w:basedOn w:val="Ttulo"/>
    <w:link w:val="H1PortadaCar"/>
    <w:qFormat/>
    <w:rsid w:val="00C27448"/>
    <w:rPr>
      <w:rFonts w:ascii="Xunta Sans" w:hAnsi="Xunta Sans"/>
      <w:caps w:val="0"/>
      <w:color w:val="007BC4"/>
      <w:sz w:val="72"/>
      <w:szCs w:val="72"/>
      <w:lang w:bidi="es-ES"/>
    </w:rPr>
  </w:style>
  <w:style w:type="character" w:customStyle="1" w:styleId="H3PortadaCar">
    <w:name w:val="H3 Portada Car"/>
    <w:basedOn w:val="Ttulo1Car"/>
    <w:link w:val="H3Portada"/>
    <w:rsid w:val="00C27448"/>
    <w:rPr>
      <w:rFonts w:ascii="Xunta Sans" w:eastAsia="Times New Roman" w:hAnsi="Xunta Sans" w:cs="Times New Roman"/>
      <w:b/>
      <w:color w:val="002B4A"/>
      <w:sz w:val="36"/>
      <w:szCs w:val="36"/>
      <w:lang w:bidi="es-ES"/>
    </w:rPr>
  </w:style>
  <w:style w:type="paragraph" w:customStyle="1" w:styleId="Corpo">
    <w:name w:val="Corpo"/>
    <w:basedOn w:val="Normal"/>
    <w:link w:val="CorpoCar"/>
    <w:qFormat/>
    <w:rsid w:val="00DC4FAD"/>
    <w:pPr>
      <w:spacing w:after="120" w:line="360" w:lineRule="auto"/>
      <w:jc w:val="both"/>
    </w:pPr>
    <w:rPr>
      <w:rFonts w:ascii="Xunta Sans" w:hAnsi="Xunta Sans"/>
      <w:color w:val="2B2D2F" w:themeColor="text1" w:themeTint="E6"/>
      <w:sz w:val="22"/>
    </w:rPr>
  </w:style>
  <w:style w:type="character" w:customStyle="1" w:styleId="H1PortadaCar">
    <w:name w:val="H1 Portada Car"/>
    <w:basedOn w:val="TtuloCar"/>
    <w:link w:val="H1Portada"/>
    <w:rsid w:val="00C27448"/>
    <w:rPr>
      <w:rFonts w:ascii="Xunta Sans" w:eastAsia="Times New Roman" w:hAnsi="Xunta Sans" w:cs="Times New Roman"/>
      <w:b/>
      <w:caps w:val="0"/>
      <w:color w:val="007BC4"/>
      <w:sz w:val="72"/>
      <w:szCs w:val="72"/>
      <w:lang w:bidi="es-ES"/>
    </w:rPr>
  </w:style>
  <w:style w:type="paragraph" w:styleId="NormalWeb">
    <w:name w:val="Normal (Web)"/>
    <w:basedOn w:val="Normal"/>
    <w:uiPriority w:val="99"/>
    <w:semiHidden/>
    <w:unhideWhenUsed/>
    <w:rsid w:val="00C27448"/>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customStyle="1" w:styleId="CorpoCar">
    <w:name w:val="Corpo Car"/>
    <w:basedOn w:val="Fuentedeprrafopredeter"/>
    <w:link w:val="Corpo"/>
    <w:rsid w:val="00DC4FAD"/>
    <w:rPr>
      <w:rFonts w:ascii="Xunta Sans" w:eastAsiaTheme="minorEastAsia" w:hAnsi="Xunta Sans"/>
      <w:color w:val="2B2D2F" w:themeColor="text1" w:themeTint="E6"/>
      <w:sz w:val="22"/>
      <w:szCs w:val="22"/>
    </w:rPr>
  </w:style>
  <w:style w:type="paragraph" w:styleId="Descripcin">
    <w:name w:val="caption"/>
    <w:basedOn w:val="Normal"/>
    <w:next w:val="Normal"/>
    <w:link w:val="DescripcinCar"/>
    <w:uiPriority w:val="35"/>
    <w:unhideWhenUsed/>
    <w:qFormat/>
    <w:rsid w:val="00DC4FAD"/>
    <w:pPr>
      <w:spacing w:after="200" w:line="240" w:lineRule="auto"/>
    </w:pPr>
    <w:rPr>
      <w:i/>
      <w:iCs/>
      <w:color w:val="002B4A" w:themeColor="text2"/>
      <w:sz w:val="18"/>
      <w:szCs w:val="18"/>
    </w:rPr>
  </w:style>
  <w:style w:type="paragraph" w:customStyle="1" w:styleId="Cita1">
    <w:name w:val="Cita 1"/>
    <w:basedOn w:val="Corpo"/>
    <w:link w:val="Cita1Car"/>
    <w:qFormat/>
    <w:rsid w:val="00994EF6"/>
    <w:pPr>
      <w:ind w:left="284"/>
    </w:pPr>
    <w:rPr>
      <w:sz w:val="20"/>
      <w:szCs w:val="20"/>
    </w:rPr>
  </w:style>
  <w:style w:type="paragraph" w:customStyle="1" w:styleId="Nivel1H1Corpo">
    <w:name w:val="Nivel 1 (H1 Corpo)"/>
    <w:basedOn w:val="H2Portada"/>
    <w:link w:val="Nivel1H1CorpoCar"/>
    <w:qFormat/>
    <w:rsid w:val="00D82831"/>
    <w:pPr>
      <w:spacing w:before="120" w:after="240"/>
      <w:contextualSpacing w:val="0"/>
    </w:pPr>
    <w:rPr>
      <w:color w:val="007BC4"/>
    </w:rPr>
  </w:style>
  <w:style w:type="character" w:customStyle="1" w:styleId="Cita1Car">
    <w:name w:val="Cita 1 Car"/>
    <w:basedOn w:val="CorpoCar"/>
    <w:link w:val="Cita1"/>
    <w:rsid w:val="00994EF6"/>
    <w:rPr>
      <w:rFonts w:ascii="Xunta Sans" w:eastAsiaTheme="minorEastAsia" w:hAnsi="Xunta Sans"/>
      <w:color w:val="2B2D2F" w:themeColor="text1" w:themeTint="E6"/>
      <w:sz w:val="20"/>
      <w:szCs w:val="20"/>
    </w:rPr>
  </w:style>
  <w:style w:type="paragraph" w:customStyle="1" w:styleId="Nivel2H2Corpo">
    <w:name w:val="Nivel 2 (H2 Corpo)"/>
    <w:basedOn w:val="H3Portada"/>
    <w:link w:val="Nivel2H2CorpoCar"/>
    <w:qFormat/>
    <w:rsid w:val="00994EF6"/>
    <w:pPr>
      <w:spacing w:before="120" w:after="120"/>
    </w:pPr>
  </w:style>
  <w:style w:type="character" w:customStyle="1" w:styleId="Nivel1H1CorpoCar">
    <w:name w:val="Nivel 1 (H1 Corpo) Car"/>
    <w:basedOn w:val="H2PortadaCar"/>
    <w:link w:val="Nivel1H1Corpo"/>
    <w:rsid w:val="00D82831"/>
    <w:rPr>
      <w:rFonts w:ascii="Xunta Sans" w:eastAsia="Times New Roman" w:hAnsi="Xunta Sans" w:cs="Times New Roman"/>
      <w:b/>
      <w:color w:val="007BC4"/>
      <w:sz w:val="48"/>
      <w:szCs w:val="48"/>
      <w:lang w:bidi="es-ES"/>
    </w:rPr>
  </w:style>
  <w:style w:type="paragraph" w:customStyle="1" w:styleId="Nivel3H3Corpo">
    <w:name w:val="Nivel 3 (H3 Corpo)"/>
    <w:basedOn w:val="Corpo"/>
    <w:link w:val="Nivel3H3CorpoCar"/>
    <w:qFormat/>
    <w:rsid w:val="00D16EB8"/>
    <w:pPr>
      <w:spacing w:before="120"/>
    </w:pPr>
    <w:rPr>
      <w:b/>
      <w:bCs/>
      <w:color w:val="002B4A" w:themeColor="text2"/>
      <w:sz w:val="28"/>
      <w:szCs w:val="28"/>
    </w:rPr>
  </w:style>
  <w:style w:type="character" w:customStyle="1" w:styleId="Nivel2H2CorpoCar">
    <w:name w:val="Nivel 2 (H2 Corpo) Car"/>
    <w:basedOn w:val="H3PortadaCar"/>
    <w:link w:val="Nivel2H2Corpo"/>
    <w:rsid w:val="00994EF6"/>
    <w:rPr>
      <w:rFonts w:ascii="Xunta Sans" w:eastAsia="Times New Roman" w:hAnsi="Xunta Sans" w:cs="Times New Roman"/>
      <w:b/>
      <w:color w:val="002B4A"/>
      <w:sz w:val="36"/>
      <w:szCs w:val="36"/>
      <w:lang w:bidi="es-ES"/>
    </w:rPr>
  </w:style>
  <w:style w:type="paragraph" w:customStyle="1" w:styleId="Figuras">
    <w:name w:val="Figuras"/>
    <w:basedOn w:val="Descripcin"/>
    <w:link w:val="FigurasChar"/>
    <w:qFormat/>
    <w:rsid w:val="00994EF6"/>
    <w:rPr>
      <w:rFonts w:ascii="Xunta Sans" w:hAnsi="Xunta Sans"/>
      <w:color w:val="007BC4"/>
    </w:rPr>
  </w:style>
  <w:style w:type="character" w:customStyle="1" w:styleId="Nivel3H3CorpoCar">
    <w:name w:val="Nivel 3 (H3 Corpo) Car"/>
    <w:basedOn w:val="CorpoCar"/>
    <w:link w:val="Nivel3H3Corpo"/>
    <w:rsid w:val="00D16EB8"/>
    <w:rPr>
      <w:rFonts w:ascii="Xunta Sans" w:eastAsiaTheme="minorEastAsia" w:hAnsi="Xunta Sans"/>
      <w:b/>
      <w:bCs/>
      <w:color w:val="002B4A" w:themeColor="text2"/>
      <w:sz w:val="28"/>
      <w:szCs w:val="28"/>
    </w:rPr>
  </w:style>
  <w:style w:type="paragraph" w:customStyle="1" w:styleId="Descricingrficailustracin">
    <w:name w:val="Descrición gráfica/ilustración"/>
    <w:basedOn w:val="Figuras"/>
    <w:link w:val="DescricingrficailustracinCar"/>
    <w:rsid w:val="00994EF6"/>
    <w:rPr>
      <w:color w:val="161718" w:themeColor="text1"/>
    </w:rPr>
  </w:style>
  <w:style w:type="character" w:customStyle="1" w:styleId="DescripcinCar">
    <w:name w:val="Descripción Car"/>
    <w:basedOn w:val="Fuentedeprrafopredeter"/>
    <w:link w:val="Descripcin"/>
    <w:uiPriority w:val="35"/>
    <w:rsid w:val="00994EF6"/>
    <w:rPr>
      <w:rFonts w:eastAsiaTheme="minorEastAsia"/>
      <w:i/>
      <w:iCs/>
      <w:color w:val="002B4A" w:themeColor="text2"/>
    </w:rPr>
  </w:style>
  <w:style w:type="character" w:customStyle="1" w:styleId="FigurasChar">
    <w:name w:val="Figuras Char"/>
    <w:basedOn w:val="DescripcinCar"/>
    <w:link w:val="Figuras"/>
    <w:rsid w:val="00994EF6"/>
    <w:rPr>
      <w:rFonts w:ascii="Xunta Sans" w:eastAsiaTheme="minorEastAsia" w:hAnsi="Xunta Sans"/>
      <w:i/>
      <w:iCs/>
      <w:color w:val="007BC4"/>
    </w:rPr>
  </w:style>
  <w:style w:type="character" w:customStyle="1" w:styleId="DescricingrficailustracinCar">
    <w:name w:val="Descrición gráfica/ilustración Car"/>
    <w:basedOn w:val="FigurasChar"/>
    <w:link w:val="Descricingrficailustracin"/>
    <w:rsid w:val="00994EF6"/>
    <w:rPr>
      <w:rFonts w:ascii="Xunta Sans" w:eastAsiaTheme="minorEastAsia" w:hAnsi="Xunta Sans"/>
      <w:i/>
      <w:iCs/>
      <w:color w:val="161718" w:themeColor="text1"/>
    </w:rPr>
  </w:style>
  <w:style w:type="character" w:styleId="Refdecomentario">
    <w:name w:val="annotation reference"/>
    <w:basedOn w:val="Fuentedeprrafopredeter"/>
    <w:uiPriority w:val="99"/>
    <w:semiHidden/>
    <w:unhideWhenUsed/>
    <w:rsid w:val="0070358F"/>
    <w:rPr>
      <w:sz w:val="16"/>
      <w:szCs w:val="16"/>
    </w:rPr>
  </w:style>
  <w:style w:type="paragraph" w:styleId="Textocomentario">
    <w:name w:val="annotation text"/>
    <w:basedOn w:val="Normal"/>
    <w:link w:val="TextocomentarioCar"/>
    <w:uiPriority w:val="99"/>
    <w:unhideWhenUsed/>
    <w:rsid w:val="0070358F"/>
    <w:pPr>
      <w:spacing w:line="240" w:lineRule="auto"/>
    </w:pPr>
    <w:rPr>
      <w:sz w:val="20"/>
      <w:szCs w:val="20"/>
    </w:rPr>
  </w:style>
  <w:style w:type="character" w:customStyle="1" w:styleId="TextocomentarioCar">
    <w:name w:val="Texto comentario Car"/>
    <w:basedOn w:val="Fuentedeprrafopredeter"/>
    <w:link w:val="Textocomentario"/>
    <w:uiPriority w:val="99"/>
    <w:rsid w:val="0070358F"/>
    <w:rPr>
      <w:rFonts w:eastAsiaTheme="minorEastAsia"/>
      <w:color w:val="FFFFFF" w:themeColor="background1"/>
      <w:sz w:val="20"/>
      <w:szCs w:val="20"/>
    </w:rPr>
  </w:style>
  <w:style w:type="paragraph" w:styleId="Asuntodelcomentario">
    <w:name w:val="annotation subject"/>
    <w:basedOn w:val="Textocomentario"/>
    <w:next w:val="Textocomentario"/>
    <w:link w:val="AsuntodelcomentarioCar"/>
    <w:uiPriority w:val="99"/>
    <w:semiHidden/>
    <w:unhideWhenUsed/>
    <w:rsid w:val="0070358F"/>
    <w:rPr>
      <w:b/>
      <w:bCs/>
    </w:rPr>
  </w:style>
  <w:style w:type="character" w:customStyle="1" w:styleId="AsuntodelcomentarioCar">
    <w:name w:val="Asunto del comentario Car"/>
    <w:basedOn w:val="TextocomentarioCar"/>
    <w:link w:val="Asuntodelcomentario"/>
    <w:uiPriority w:val="99"/>
    <w:semiHidden/>
    <w:rsid w:val="0070358F"/>
    <w:rPr>
      <w:rFonts w:eastAsiaTheme="minorEastAsia"/>
      <w:b/>
      <w:bCs/>
      <w:color w:val="FFFFFF" w:themeColor="background1"/>
      <w:sz w:val="20"/>
      <w:szCs w:val="20"/>
    </w:rPr>
  </w:style>
  <w:style w:type="paragraph" w:customStyle="1" w:styleId="HINDEX">
    <w:name w:val="H_INDEX"/>
    <w:basedOn w:val="Nivel1H1Corpo"/>
    <w:link w:val="HINDEXChar"/>
    <w:qFormat/>
    <w:rsid w:val="002E25EF"/>
  </w:style>
  <w:style w:type="character" w:customStyle="1" w:styleId="HINDEXChar">
    <w:name w:val="H_INDEX Char"/>
    <w:basedOn w:val="Nivel1H1CorpoCar"/>
    <w:link w:val="HINDEX"/>
    <w:rsid w:val="002E25EF"/>
    <w:rPr>
      <w:rFonts w:ascii="Xunta Sans" w:eastAsia="Times New Roman" w:hAnsi="Xunta Sans" w:cs="Times New Roman"/>
      <w:b/>
      <w:color w:val="007BC4"/>
      <w:sz w:val="48"/>
      <w:szCs w:val="48"/>
      <w:lang w:bidi="es-ES"/>
    </w:rPr>
  </w:style>
  <w:style w:type="paragraph" w:styleId="TtuloTDC">
    <w:name w:val="TOC Heading"/>
    <w:basedOn w:val="Ttulo1"/>
    <w:next w:val="Normal"/>
    <w:uiPriority w:val="39"/>
    <w:unhideWhenUsed/>
    <w:qFormat/>
    <w:rsid w:val="002E25EF"/>
    <w:pPr>
      <w:keepLines/>
      <w:spacing w:before="240" w:line="259" w:lineRule="auto"/>
      <w:outlineLvl w:val="9"/>
    </w:pPr>
    <w:rPr>
      <w:rFonts w:eastAsiaTheme="majorEastAsia" w:cstheme="majorBidi"/>
      <w:b w:val="0"/>
      <w:color w:val="005C92" w:themeColor="accent1" w:themeShade="BF"/>
      <w:sz w:val="32"/>
      <w:szCs w:val="32"/>
      <w:lang w:eastAsia="es-ES"/>
    </w:rPr>
  </w:style>
  <w:style w:type="paragraph" w:styleId="TDC1">
    <w:name w:val="toc 1"/>
    <w:basedOn w:val="Corpo"/>
    <w:next w:val="Normal"/>
    <w:autoRedefine/>
    <w:uiPriority w:val="39"/>
    <w:unhideWhenUsed/>
    <w:rsid w:val="002E25EF"/>
    <w:pPr>
      <w:spacing w:after="100"/>
    </w:pPr>
  </w:style>
  <w:style w:type="character" w:styleId="Hipervnculo">
    <w:name w:val="Hyperlink"/>
    <w:basedOn w:val="Fuentedeprrafopredeter"/>
    <w:uiPriority w:val="99"/>
    <w:unhideWhenUsed/>
    <w:rsid w:val="002E25EF"/>
    <w:rPr>
      <w:color w:val="007BC4" w:themeColor="hyperlink"/>
      <w:u w:val="single"/>
    </w:rPr>
  </w:style>
  <w:style w:type="paragraph" w:styleId="TDC2">
    <w:name w:val="toc 2"/>
    <w:basedOn w:val="Corpo"/>
    <w:next w:val="Normal"/>
    <w:autoRedefine/>
    <w:uiPriority w:val="39"/>
    <w:unhideWhenUsed/>
    <w:rsid w:val="00F948ED"/>
    <w:pPr>
      <w:spacing w:after="100"/>
      <w:ind w:left="280"/>
    </w:pPr>
  </w:style>
  <w:style w:type="paragraph" w:styleId="TDC3">
    <w:name w:val="toc 3"/>
    <w:basedOn w:val="Corpo"/>
    <w:next w:val="Normal"/>
    <w:autoRedefine/>
    <w:uiPriority w:val="39"/>
    <w:unhideWhenUsed/>
    <w:rsid w:val="00F948ED"/>
    <w:pPr>
      <w:spacing w:after="100"/>
      <w:ind w:left="560"/>
    </w:pPr>
  </w:style>
  <w:style w:type="paragraph" w:styleId="TDC4">
    <w:name w:val="toc 4"/>
    <w:basedOn w:val="Corpo"/>
    <w:next w:val="Normal"/>
    <w:autoRedefine/>
    <w:uiPriority w:val="39"/>
    <w:semiHidden/>
    <w:unhideWhenUsed/>
    <w:rsid w:val="00F948ED"/>
    <w:pPr>
      <w:spacing w:after="100"/>
      <w:ind w:left="840"/>
    </w:pPr>
  </w:style>
  <w:style w:type="paragraph" w:styleId="TDC5">
    <w:name w:val="toc 5"/>
    <w:basedOn w:val="Corpo"/>
    <w:next w:val="Normal"/>
    <w:autoRedefine/>
    <w:uiPriority w:val="39"/>
    <w:semiHidden/>
    <w:unhideWhenUsed/>
    <w:rsid w:val="00F948ED"/>
    <w:pPr>
      <w:spacing w:after="100"/>
      <w:ind w:left="1120"/>
    </w:pPr>
  </w:style>
  <w:style w:type="paragraph" w:styleId="TDC6">
    <w:name w:val="toc 6"/>
    <w:basedOn w:val="Corpo"/>
    <w:next w:val="Normal"/>
    <w:autoRedefine/>
    <w:uiPriority w:val="39"/>
    <w:semiHidden/>
    <w:unhideWhenUsed/>
    <w:rsid w:val="00F948ED"/>
    <w:pPr>
      <w:spacing w:after="100"/>
      <w:ind w:left="1400"/>
    </w:pPr>
  </w:style>
  <w:style w:type="paragraph" w:styleId="Tabladeilustraciones">
    <w:name w:val="table of figures"/>
    <w:basedOn w:val="Corpo"/>
    <w:next w:val="Normal"/>
    <w:uiPriority w:val="99"/>
    <w:unhideWhenUsed/>
    <w:rsid w:val="007340AA"/>
  </w:style>
  <w:style w:type="table" w:styleId="Tablaconcuadrcula">
    <w:name w:val="Table Grid"/>
    <w:basedOn w:val="Tablanormal"/>
    <w:uiPriority w:val="39"/>
    <w:rsid w:val="00734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rsiva">
    <w:name w:val="Cursiva"/>
    <w:basedOn w:val="Corpo"/>
    <w:link w:val="CursivaChar"/>
    <w:qFormat/>
    <w:rsid w:val="007340AA"/>
    <w:pPr>
      <w:jc w:val="left"/>
    </w:pPr>
    <w:rPr>
      <w:i/>
      <w:iCs/>
    </w:rPr>
  </w:style>
  <w:style w:type="character" w:customStyle="1" w:styleId="CursivaChar">
    <w:name w:val="Cursiva Char"/>
    <w:basedOn w:val="CorpoCar"/>
    <w:link w:val="Cursiva"/>
    <w:rsid w:val="007340AA"/>
    <w:rPr>
      <w:rFonts w:ascii="Xunta Sans" w:eastAsiaTheme="minorEastAsia" w:hAnsi="Xunta Sans"/>
      <w:i/>
      <w:iCs/>
      <w:color w:val="2B2D2F" w:themeColor="text1" w:themeTint="E6"/>
      <w:sz w:val="22"/>
      <w:szCs w:val="22"/>
    </w:rPr>
  </w:style>
  <w:style w:type="paragraph" w:customStyle="1" w:styleId="Tboas">
    <w:name w:val="Táboas"/>
    <w:basedOn w:val="Figuras"/>
    <w:link w:val="TboasChar"/>
    <w:qFormat/>
    <w:rsid w:val="008B4EE8"/>
  </w:style>
  <w:style w:type="character" w:customStyle="1" w:styleId="TboasChar">
    <w:name w:val="Táboas Char"/>
    <w:basedOn w:val="FigurasChar"/>
    <w:link w:val="Tboas"/>
    <w:rsid w:val="008B4EE8"/>
    <w:rPr>
      <w:rFonts w:ascii="Xunta Sans" w:eastAsiaTheme="minorEastAsia" w:hAnsi="Xunta Sans"/>
      <w:i/>
      <w:iCs/>
      <w:color w:val="007BC4"/>
    </w:rPr>
  </w:style>
  <w:style w:type="table" w:styleId="Tablanormal3">
    <w:name w:val="Plain Table 3"/>
    <w:basedOn w:val="Tablanormal"/>
    <w:uiPriority w:val="43"/>
    <w:rsid w:val="008B4EE8"/>
    <w:pPr>
      <w:spacing w:after="0" w:line="240" w:lineRule="auto"/>
    </w:pPr>
    <w:tblPr>
      <w:tblStyleRowBandSize w:val="1"/>
      <w:tblStyleColBandSize w:val="1"/>
    </w:tblPr>
    <w:tblStylePr w:type="firstRow">
      <w:rPr>
        <w:b/>
        <w:bCs/>
        <w:caps/>
      </w:rPr>
      <w:tblPr/>
      <w:tcPr>
        <w:tcBorders>
          <w:bottom w:val="single" w:sz="4" w:space="0" w:color="858A8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A8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TBOA">
    <w:name w:val="H_TÁBOA"/>
    <w:basedOn w:val="Cita1"/>
    <w:qFormat/>
    <w:rsid w:val="005D3D89"/>
    <w:pPr>
      <w:spacing w:before="240"/>
      <w:ind w:left="0"/>
      <w:jc w:val="center"/>
    </w:pPr>
    <w:rPr>
      <w:b/>
      <w:bCs/>
      <w:caps/>
      <w:color w:val="FFFFFF" w:themeColor="background1"/>
    </w:rPr>
  </w:style>
  <w:style w:type="paragraph" w:customStyle="1" w:styleId="Corpoazul">
    <w:name w:val="Corpo (azul)"/>
    <w:basedOn w:val="Corpo"/>
    <w:link w:val="CorpoazulChar"/>
    <w:qFormat/>
    <w:rsid w:val="005D3D89"/>
    <w:pPr>
      <w:jc w:val="right"/>
    </w:pPr>
    <w:rPr>
      <w:color w:val="007BC4" w:themeColor="background2"/>
    </w:rPr>
  </w:style>
  <w:style w:type="character" w:customStyle="1" w:styleId="CorpoazulChar">
    <w:name w:val="Corpo (azul) Char"/>
    <w:basedOn w:val="CorpoCar"/>
    <w:link w:val="Corpoazul"/>
    <w:rsid w:val="005D3D89"/>
    <w:rPr>
      <w:rFonts w:ascii="Xunta Sans" w:eastAsiaTheme="minorEastAsia" w:hAnsi="Xunta Sans"/>
      <w:color w:val="007BC4" w:themeColor="background2"/>
      <w:sz w:val="22"/>
      <w:szCs w:val="22"/>
    </w:rPr>
  </w:style>
  <w:style w:type="paragraph" w:customStyle="1" w:styleId="CorpoTboa">
    <w:name w:val="Corpo Táboa"/>
    <w:basedOn w:val="Corpo"/>
    <w:qFormat/>
    <w:rsid w:val="007E04D2"/>
    <w:pPr>
      <w:spacing w:before="120"/>
      <w:jc w:val="center"/>
    </w:pPr>
    <w:rPr>
      <w:bCs/>
    </w:rPr>
  </w:style>
  <w:style w:type="paragraph" w:customStyle="1" w:styleId="Nivel4H4">
    <w:name w:val="Nivel 4 (H4)"/>
    <w:basedOn w:val="Nivel3H3Corpo"/>
    <w:link w:val="Nivel4H4Char"/>
    <w:qFormat/>
    <w:rsid w:val="00D16EB8"/>
    <w:rPr>
      <w:b w:val="0"/>
      <w:bCs w:val="0"/>
      <w:i/>
      <w:iCs/>
      <w:lang w:val="en-GB"/>
    </w:rPr>
  </w:style>
  <w:style w:type="character" w:customStyle="1" w:styleId="Nivel4H4Char">
    <w:name w:val="Nivel 4 (H4) Char"/>
    <w:basedOn w:val="Nivel3H3CorpoCar"/>
    <w:link w:val="Nivel4H4"/>
    <w:rsid w:val="00D16EB8"/>
    <w:rPr>
      <w:rFonts w:ascii="Xunta Sans" w:eastAsiaTheme="minorEastAsia" w:hAnsi="Xunta Sans"/>
      <w:b w:val="0"/>
      <w:bCs w:val="0"/>
      <w:i/>
      <w:iCs/>
      <w:color w:val="002B4A" w:themeColor="text2"/>
      <w:sz w:val="28"/>
      <w:szCs w:val="28"/>
      <w:lang w:val="en-GB"/>
    </w:rPr>
  </w:style>
  <w:style w:type="character" w:customStyle="1" w:styleId="normaltextrun">
    <w:name w:val="normaltextrun"/>
    <w:basedOn w:val="Fuentedeprrafopredeter"/>
    <w:rsid w:val="007A14A1"/>
  </w:style>
  <w:style w:type="character" w:customStyle="1" w:styleId="eop">
    <w:name w:val="eop"/>
    <w:basedOn w:val="Fuentedeprrafopredeter"/>
    <w:rsid w:val="007A14A1"/>
  </w:style>
  <w:style w:type="paragraph" w:customStyle="1" w:styleId="paragraph">
    <w:name w:val="paragraph"/>
    <w:basedOn w:val="Normal"/>
    <w:rsid w:val="002D342D"/>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customStyle="1" w:styleId="wacimagecontainer">
    <w:name w:val="wacimagecontainer"/>
    <w:basedOn w:val="Fuentedeprrafopredeter"/>
    <w:rsid w:val="002D342D"/>
  </w:style>
  <w:style w:type="character" w:customStyle="1" w:styleId="ui-provider">
    <w:name w:val="ui-provider"/>
    <w:basedOn w:val="Fuentedeprrafopredeter"/>
    <w:rsid w:val="009F65CE"/>
  </w:style>
  <w:style w:type="paragraph" w:styleId="Prrafodelista">
    <w:name w:val="List Paragraph"/>
    <w:basedOn w:val="Normal"/>
    <w:uiPriority w:val="34"/>
    <w:qFormat/>
    <w:rsid w:val="002C4A96"/>
    <w:pPr>
      <w:spacing w:after="160" w:line="259" w:lineRule="auto"/>
      <w:ind w:left="720"/>
      <w:contextualSpacing/>
    </w:pPr>
    <w:rPr>
      <w:rFonts w:eastAsiaTheme="minorHAnsi"/>
      <w:color w:val="auto"/>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1067">
      <w:bodyDiv w:val="1"/>
      <w:marLeft w:val="0"/>
      <w:marRight w:val="0"/>
      <w:marTop w:val="0"/>
      <w:marBottom w:val="0"/>
      <w:divBdr>
        <w:top w:val="none" w:sz="0" w:space="0" w:color="auto"/>
        <w:left w:val="none" w:sz="0" w:space="0" w:color="auto"/>
        <w:bottom w:val="none" w:sz="0" w:space="0" w:color="auto"/>
        <w:right w:val="none" w:sz="0" w:space="0" w:color="auto"/>
      </w:divBdr>
    </w:div>
    <w:div w:id="203366471">
      <w:bodyDiv w:val="1"/>
      <w:marLeft w:val="0"/>
      <w:marRight w:val="0"/>
      <w:marTop w:val="0"/>
      <w:marBottom w:val="0"/>
      <w:divBdr>
        <w:top w:val="none" w:sz="0" w:space="0" w:color="auto"/>
        <w:left w:val="none" w:sz="0" w:space="0" w:color="auto"/>
        <w:bottom w:val="none" w:sz="0" w:space="0" w:color="auto"/>
        <w:right w:val="none" w:sz="0" w:space="0" w:color="auto"/>
      </w:divBdr>
      <w:divsChild>
        <w:div w:id="593783247">
          <w:marLeft w:val="0"/>
          <w:marRight w:val="0"/>
          <w:marTop w:val="0"/>
          <w:marBottom w:val="0"/>
          <w:divBdr>
            <w:top w:val="none" w:sz="0" w:space="0" w:color="auto"/>
            <w:left w:val="none" w:sz="0" w:space="0" w:color="auto"/>
            <w:bottom w:val="none" w:sz="0" w:space="0" w:color="auto"/>
            <w:right w:val="none" w:sz="0" w:space="0" w:color="auto"/>
          </w:divBdr>
          <w:divsChild>
            <w:div w:id="15623130">
              <w:marLeft w:val="0"/>
              <w:marRight w:val="0"/>
              <w:marTop w:val="0"/>
              <w:marBottom w:val="0"/>
              <w:divBdr>
                <w:top w:val="none" w:sz="0" w:space="0" w:color="auto"/>
                <w:left w:val="none" w:sz="0" w:space="0" w:color="auto"/>
                <w:bottom w:val="none" w:sz="0" w:space="0" w:color="auto"/>
                <w:right w:val="none" w:sz="0" w:space="0" w:color="auto"/>
              </w:divBdr>
            </w:div>
            <w:div w:id="1322468488">
              <w:marLeft w:val="0"/>
              <w:marRight w:val="0"/>
              <w:marTop w:val="0"/>
              <w:marBottom w:val="0"/>
              <w:divBdr>
                <w:top w:val="none" w:sz="0" w:space="0" w:color="auto"/>
                <w:left w:val="none" w:sz="0" w:space="0" w:color="auto"/>
                <w:bottom w:val="none" w:sz="0" w:space="0" w:color="auto"/>
                <w:right w:val="none" w:sz="0" w:space="0" w:color="auto"/>
              </w:divBdr>
            </w:div>
            <w:div w:id="1349408617">
              <w:marLeft w:val="0"/>
              <w:marRight w:val="0"/>
              <w:marTop w:val="0"/>
              <w:marBottom w:val="0"/>
              <w:divBdr>
                <w:top w:val="none" w:sz="0" w:space="0" w:color="auto"/>
                <w:left w:val="none" w:sz="0" w:space="0" w:color="auto"/>
                <w:bottom w:val="none" w:sz="0" w:space="0" w:color="auto"/>
                <w:right w:val="none" w:sz="0" w:space="0" w:color="auto"/>
              </w:divBdr>
            </w:div>
            <w:div w:id="1741177157">
              <w:marLeft w:val="0"/>
              <w:marRight w:val="0"/>
              <w:marTop w:val="0"/>
              <w:marBottom w:val="0"/>
              <w:divBdr>
                <w:top w:val="none" w:sz="0" w:space="0" w:color="auto"/>
                <w:left w:val="none" w:sz="0" w:space="0" w:color="auto"/>
                <w:bottom w:val="none" w:sz="0" w:space="0" w:color="auto"/>
                <w:right w:val="none" w:sz="0" w:space="0" w:color="auto"/>
              </w:divBdr>
            </w:div>
            <w:div w:id="1770933115">
              <w:marLeft w:val="0"/>
              <w:marRight w:val="0"/>
              <w:marTop w:val="0"/>
              <w:marBottom w:val="0"/>
              <w:divBdr>
                <w:top w:val="none" w:sz="0" w:space="0" w:color="auto"/>
                <w:left w:val="none" w:sz="0" w:space="0" w:color="auto"/>
                <w:bottom w:val="none" w:sz="0" w:space="0" w:color="auto"/>
                <w:right w:val="none" w:sz="0" w:space="0" w:color="auto"/>
              </w:divBdr>
            </w:div>
          </w:divsChild>
        </w:div>
        <w:div w:id="1190602678">
          <w:marLeft w:val="0"/>
          <w:marRight w:val="0"/>
          <w:marTop w:val="0"/>
          <w:marBottom w:val="0"/>
          <w:divBdr>
            <w:top w:val="none" w:sz="0" w:space="0" w:color="auto"/>
            <w:left w:val="none" w:sz="0" w:space="0" w:color="auto"/>
            <w:bottom w:val="none" w:sz="0" w:space="0" w:color="auto"/>
            <w:right w:val="none" w:sz="0" w:space="0" w:color="auto"/>
          </w:divBdr>
          <w:divsChild>
            <w:div w:id="384261772">
              <w:marLeft w:val="0"/>
              <w:marRight w:val="0"/>
              <w:marTop w:val="0"/>
              <w:marBottom w:val="0"/>
              <w:divBdr>
                <w:top w:val="none" w:sz="0" w:space="0" w:color="auto"/>
                <w:left w:val="none" w:sz="0" w:space="0" w:color="auto"/>
                <w:bottom w:val="none" w:sz="0" w:space="0" w:color="auto"/>
                <w:right w:val="none" w:sz="0" w:space="0" w:color="auto"/>
              </w:divBdr>
            </w:div>
            <w:div w:id="798498491">
              <w:marLeft w:val="0"/>
              <w:marRight w:val="0"/>
              <w:marTop w:val="0"/>
              <w:marBottom w:val="0"/>
              <w:divBdr>
                <w:top w:val="none" w:sz="0" w:space="0" w:color="auto"/>
                <w:left w:val="none" w:sz="0" w:space="0" w:color="auto"/>
                <w:bottom w:val="none" w:sz="0" w:space="0" w:color="auto"/>
                <w:right w:val="none" w:sz="0" w:space="0" w:color="auto"/>
              </w:divBdr>
            </w:div>
            <w:div w:id="1040671384">
              <w:marLeft w:val="0"/>
              <w:marRight w:val="0"/>
              <w:marTop w:val="0"/>
              <w:marBottom w:val="0"/>
              <w:divBdr>
                <w:top w:val="none" w:sz="0" w:space="0" w:color="auto"/>
                <w:left w:val="none" w:sz="0" w:space="0" w:color="auto"/>
                <w:bottom w:val="none" w:sz="0" w:space="0" w:color="auto"/>
                <w:right w:val="none" w:sz="0" w:space="0" w:color="auto"/>
              </w:divBdr>
            </w:div>
            <w:div w:id="1069962167">
              <w:marLeft w:val="0"/>
              <w:marRight w:val="0"/>
              <w:marTop w:val="0"/>
              <w:marBottom w:val="0"/>
              <w:divBdr>
                <w:top w:val="none" w:sz="0" w:space="0" w:color="auto"/>
                <w:left w:val="none" w:sz="0" w:space="0" w:color="auto"/>
                <w:bottom w:val="none" w:sz="0" w:space="0" w:color="auto"/>
                <w:right w:val="none" w:sz="0" w:space="0" w:color="auto"/>
              </w:divBdr>
            </w:div>
            <w:div w:id="1833135023">
              <w:marLeft w:val="0"/>
              <w:marRight w:val="0"/>
              <w:marTop w:val="0"/>
              <w:marBottom w:val="0"/>
              <w:divBdr>
                <w:top w:val="none" w:sz="0" w:space="0" w:color="auto"/>
                <w:left w:val="none" w:sz="0" w:space="0" w:color="auto"/>
                <w:bottom w:val="none" w:sz="0" w:space="0" w:color="auto"/>
                <w:right w:val="none" w:sz="0" w:space="0" w:color="auto"/>
              </w:divBdr>
            </w:div>
          </w:divsChild>
        </w:div>
        <w:div w:id="1361129576">
          <w:marLeft w:val="0"/>
          <w:marRight w:val="0"/>
          <w:marTop w:val="0"/>
          <w:marBottom w:val="0"/>
          <w:divBdr>
            <w:top w:val="none" w:sz="0" w:space="0" w:color="auto"/>
            <w:left w:val="none" w:sz="0" w:space="0" w:color="auto"/>
            <w:bottom w:val="none" w:sz="0" w:space="0" w:color="auto"/>
            <w:right w:val="none" w:sz="0" w:space="0" w:color="auto"/>
          </w:divBdr>
          <w:divsChild>
            <w:div w:id="125240218">
              <w:marLeft w:val="0"/>
              <w:marRight w:val="0"/>
              <w:marTop w:val="0"/>
              <w:marBottom w:val="0"/>
              <w:divBdr>
                <w:top w:val="none" w:sz="0" w:space="0" w:color="auto"/>
                <w:left w:val="none" w:sz="0" w:space="0" w:color="auto"/>
                <w:bottom w:val="none" w:sz="0" w:space="0" w:color="auto"/>
                <w:right w:val="none" w:sz="0" w:space="0" w:color="auto"/>
              </w:divBdr>
            </w:div>
            <w:div w:id="254940178">
              <w:marLeft w:val="0"/>
              <w:marRight w:val="0"/>
              <w:marTop w:val="0"/>
              <w:marBottom w:val="0"/>
              <w:divBdr>
                <w:top w:val="none" w:sz="0" w:space="0" w:color="auto"/>
                <w:left w:val="none" w:sz="0" w:space="0" w:color="auto"/>
                <w:bottom w:val="none" w:sz="0" w:space="0" w:color="auto"/>
                <w:right w:val="none" w:sz="0" w:space="0" w:color="auto"/>
              </w:divBdr>
            </w:div>
            <w:div w:id="278224287">
              <w:marLeft w:val="0"/>
              <w:marRight w:val="0"/>
              <w:marTop w:val="0"/>
              <w:marBottom w:val="0"/>
              <w:divBdr>
                <w:top w:val="none" w:sz="0" w:space="0" w:color="auto"/>
                <w:left w:val="none" w:sz="0" w:space="0" w:color="auto"/>
                <w:bottom w:val="none" w:sz="0" w:space="0" w:color="auto"/>
                <w:right w:val="none" w:sz="0" w:space="0" w:color="auto"/>
              </w:divBdr>
            </w:div>
            <w:div w:id="447116791">
              <w:marLeft w:val="0"/>
              <w:marRight w:val="0"/>
              <w:marTop w:val="0"/>
              <w:marBottom w:val="0"/>
              <w:divBdr>
                <w:top w:val="none" w:sz="0" w:space="0" w:color="auto"/>
                <w:left w:val="none" w:sz="0" w:space="0" w:color="auto"/>
                <w:bottom w:val="none" w:sz="0" w:space="0" w:color="auto"/>
                <w:right w:val="none" w:sz="0" w:space="0" w:color="auto"/>
              </w:divBdr>
            </w:div>
            <w:div w:id="1887109481">
              <w:marLeft w:val="0"/>
              <w:marRight w:val="0"/>
              <w:marTop w:val="0"/>
              <w:marBottom w:val="0"/>
              <w:divBdr>
                <w:top w:val="none" w:sz="0" w:space="0" w:color="auto"/>
                <w:left w:val="none" w:sz="0" w:space="0" w:color="auto"/>
                <w:bottom w:val="none" w:sz="0" w:space="0" w:color="auto"/>
                <w:right w:val="none" w:sz="0" w:space="0" w:color="auto"/>
              </w:divBdr>
            </w:div>
          </w:divsChild>
        </w:div>
        <w:div w:id="1369378202">
          <w:marLeft w:val="0"/>
          <w:marRight w:val="0"/>
          <w:marTop w:val="0"/>
          <w:marBottom w:val="0"/>
          <w:divBdr>
            <w:top w:val="none" w:sz="0" w:space="0" w:color="auto"/>
            <w:left w:val="none" w:sz="0" w:space="0" w:color="auto"/>
            <w:bottom w:val="none" w:sz="0" w:space="0" w:color="auto"/>
            <w:right w:val="none" w:sz="0" w:space="0" w:color="auto"/>
          </w:divBdr>
          <w:divsChild>
            <w:div w:id="502673056">
              <w:marLeft w:val="0"/>
              <w:marRight w:val="0"/>
              <w:marTop w:val="0"/>
              <w:marBottom w:val="0"/>
              <w:divBdr>
                <w:top w:val="none" w:sz="0" w:space="0" w:color="auto"/>
                <w:left w:val="none" w:sz="0" w:space="0" w:color="auto"/>
                <w:bottom w:val="none" w:sz="0" w:space="0" w:color="auto"/>
                <w:right w:val="none" w:sz="0" w:space="0" w:color="auto"/>
              </w:divBdr>
            </w:div>
            <w:div w:id="1320883227">
              <w:marLeft w:val="0"/>
              <w:marRight w:val="0"/>
              <w:marTop w:val="0"/>
              <w:marBottom w:val="0"/>
              <w:divBdr>
                <w:top w:val="none" w:sz="0" w:space="0" w:color="auto"/>
                <w:left w:val="none" w:sz="0" w:space="0" w:color="auto"/>
                <w:bottom w:val="none" w:sz="0" w:space="0" w:color="auto"/>
                <w:right w:val="none" w:sz="0" w:space="0" w:color="auto"/>
              </w:divBdr>
            </w:div>
            <w:div w:id="20915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5963">
      <w:bodyDiv w:val="1"/>
      <w:marLeft w:val="0"/>
      <w:marRight w:val="0"/>
      <w:marTop w:val="0"/>
      <w:marBottom w:val="0"/>
      <w:divBdr>
        <w:top w:val="none" w:sz="0" w:space="0" w:color="auto"/>
        <w:left w:val="none" w:sz="0" w:space="0" w:color="auto"/>
        <w:bottom w:val="none" w:sz="0" w:space="0" w:color="auto"/>
        <w:right w:val="none" w:sz="0" w:space="0" w:color="auto"/>
      </w:divBdr>
    </w:div>
    <w:div w:id="526483382">
      <w:bodyDiv w:val="1"/>
      <w:marLeft w:val="0"/>
      <w:marRight w:val="0"/>
      <w:marTop w:val="0"/>
      <w:marBottom w:val="0"/>
      <w:divBdr>
        <w:top w:val="none" w:sz="0" w:space="0" w:color="auto"/>
        <w:left w:val="none" w:sz="0" w:space="0" w:color="auto"/>
        <w:bottom w:val="none" w:sz="0" w:space="0" w:color="auto"/>
        <w:right w:val="none" w:sz="0" w:space="0" w:color="auto"/>
      </w:divBdr>
    </w:div>
    <w:div w:id="614095777">
      <w:bodyDiv w:val="1"/>
      <w:marLeft w:val="0"/>
      <w:marRight w:val="0"/>
      <w:marTop w:val="0"/>
      <w:marBottom w:val="0"/>
      <w:divBdr>
        <w:top w:val="none" w:sz="0" w:space="0" w:color="auto"/>
        <w:left w:val="none" w:sz="0" w:space="0" w:color="auto"/>
        <w:bottom w:val="none" w:sz="0" w:space="0" w:color="auto"/>
        <w:right w:val="none" w:sz="0" w:space="0" w:color="auto"/>
      </w:divBdr>
    </w:div>
    <w:div w:id="648943786">
      <w:bodyDiv w:val="1"/>
      <w:marLeft w:val="0"/>
      <w:marRight w:val="0"/>
      <w:marTop w:val="0"/>
      <w:marBottom w:val="0"/>
      <w:divBdr>
        <w:top w:val="none" w:sz="0" w:space="0" w:color="auto"/>
        <w:left w:val="none" w:sz="0" w:space="0" w:color="auto"/>
        <w:bottom w:val="none" w:sz="0" w:space="0" w:color="auto"/>
        <w:right w:val="none" w:sz="0" w:space="0" w:color="auto"/>
      </w:divBdr>
    </w:div>
    <w:div w:id="682976003">
      <w:bodyDiv w:val="1"/>
      <w:marLeft w:val="0"/>
      <w:marRight w:val="0"/>
      <w:marTop w:val="0"/>
      <w:marBottom w:val="0"/>
      <w:divBdr>
        <w:top w:val="none" w:sz="0" w:space="0" w:color="auto"/>
        <w:left w:val="none" w:sz="0" w:space="0" w:color="auto"/>
        <w:bottom w:val="none" w:sz="0" w:space="0" w:color="auto"/>
        <w:right w:val="none" w:sz="0" w:space="0" w:color="auto"/>
      </w:divBdr>
    </w:div>
    <w:div w:id="960114333">
      <w:bodyDiv w:val="1"/>
      <w:marLeft w:val="0"/>
      <w:marRight w:val="0"/>
      <w:marTop w:val="0"/>
      <w:marBottom w:val="0"/>
      <w:divBdr>
        <w:top w:val="none" w:sz="0" w:space="0" w:color="auto"/>
        <w:left w:val="none" w:sz="0" w:space="0" w:color="auto"/>
        <w:bottom w:val="none" w:sz="0" w:space="0" w:color="auto"/>
        <w:right w:val="none" w:sz="0" w:space="0" w:color="auto"/>
      </w:divBdr>
      <w:divsChild>
        <w:div w:id="1587757">
          <w:marLeft w:val="0"/>
          <w:marRight w:val="0"/>
          <w:marTop w:val="0"/>
          <w:marBottom w:val="0"/>
          <w:divBdr>
            <w:top w:val="none" w:sz="0" w:space="0" w:color="auto"/>
            <w:left w:val="none" w:sz="0" w:space="0" w:color="auto"/>
            <w:bottom w:val="none" w:sz="0" w:space="0" w:color="auto"/>
            <w:right w:val="none" w:sz="0" w:space="0" w:color="auto"/>
          </w:divBdr>
          <w:divsChild>
            <w:div w:id="640381602">
              <w:marLeft w:val="0"/>
              <w:marRight w:val="0"/>
              <w:marTop w:val="0"/>
              <w:marBottom w:val="0"/>
              <w:divBdr>
                <w:top w:val="none" w:sz="0" w:space="0" w:color="auto"/>
                <w:left w:val="none" w:sz="0" w:space="0" w:color="auto"/>
                <w:bottom w:val="none" w:sz="0" w:space="0" w:color="auto"/>
                <w:right w:val="none" w:sz="0" w:space="0" w:color="auto"/>
              </w:divBdr>
            </w:div>
            <w:div w:id="733624358">
              <w:marLeft w:val="0"/>
              <w:marRight w:val="0"/>
              <w:marTop w:val="0"/>
              <w:marBottom w:val="0"/>
              <w:divBdr>
                <w:top w:val="none" w:sz="0" w:space="0" w:color="auto"/>
                <w:left w:val="none" w:sz="0" w:space="0" w:color="auto"/>
                <w:bottom w:val="none" w:sz="0" w:space="0" w:color="auto"/>
                <w:right w:val="none" w:sz="0" w:space="0" w:color="auto"/>
              </w:divBdr>
            </w:div>
            <w:div w:id="789322755">
              <w:marLeft w:val="0"/>
              <w:marRight w:val="0"/>
              <w:marTop w:val="0"/>
              <w:marBottom w:val="0"/>
              <w:divBdr>
                <w:top w:val="none" w:sz="0" w:space="0" w:color="auto"/>
                <w:left w:val="none" w:sz="0" w:space="0" w:color="auto"/>
                <w:bottom w:val="none" w:sz="0" w:space="0" w:color="auto"/>
                <w:right w:val="none" w:sz="0" w:space="0" w:color="auto"/>
              </w:divBdr>
            </w:div>
            <w:div w:id="1396203735">
              <w:marLeft w:val="0"/>
              <w:marRight w:val="0"/>
              <w:marTop w:val="0"/>
              <w:marBottom w:val="0"/>
              <w:divBdr>
                <w:top w:val="none" w:sz="0" w:space="0" w:color="auto"/>
                <w:left w:val="none" w:sz="0" w:space="0" w:color="auto"/>
                <w:bottom w:val="none" w:sz="0" w:space="0" w:color="auto"/>
                <w:right w:val="none" w:sz="0" w:space="0" w:color="auto"/>
              </w:divBdr>
            </w:div>
            <w:div w:id="1457481722">
              <w:marLeft w:val="0"/>
              <w:marRight w:val="0"/>
              <w:marTop w:val="0"/>
              <w:marBottom w:val="0"/>
              <w:divBdr>
                <w:top w:val="none" w:sz="0" w:space="0" w:color="auto"/>
                <w:left w:val="none" w:sz="0" w:space="0" w:color="auto"/>
                <w:bottom w:val="none" w:sz="0" w:space="0" w:color="auto"/>
                <w:right w:val="none" w:sz="0" w:space="0" w:color="auto"/>
              </w:divBdr>
            </w:div>
          </w:divsChild>
        </w:div>
        <w:div w:id="82266927">
          <w:marLeft w:val="0"/>
          <w:marRight w:val="0"/>
          <w:marTop w:val="0"/>
          <w:marBottom w:val="0"/>
          <w:divBdr>
            <w:top w:val="none" w:sz="0" w:space="0" w:color="auto"/>
            <w:left w:val="none" w:sz="0" w:space="0" w:color="auto"/>
            <w:bottom w:val="none" w:sz="0" w:space="0" w:color="auto"/>
            <w:right w:val="none" w:sz="0" w:space="0" w:color="auto"/>
          </w:divBdr>
        </w:div>
        <w:div w:id="125121198">
          <w:marLeft w:val="0"/>
          <w:marRight w:val="0"/>
          <w:marTop w:val="0"/>
          <w:marBottom w:val="0"/>
          <w:divBdr>
            <w:top w:val="none" w:sz="0" w:space="0" w:color="auto"/>
            <w:left w:val="none" w:sz="0" w:space="0" w:color="auto"/>
            <w:bottom w:val="none" w:sz="0" w:space="0" w:color="auto"/>
            <w:right w:val="none" w:sz="0" w:space="0" w:color="auto"/>
          </w:divBdr>
          <w:divsChild>
            <w:div w:id="30494642">
              <w:marLeft w:val="0"/>
              <w:marRight w:val="0"/>
              <w:marTop w:val="0"/>
              <w:marBottom w:val="0"/>
              <w:divBdr>
                <w:top w:val="none" w:sz="0" w:space="0" w:color="auto"/>
                <w:left w:val="none" w:sz="0" w:space="0" w:color="auto"/>
                <w:bottom w:val="none" w:sz="0" w:space="0" w:color="auto"/>
                <w:right w:val="none" w:sz="0" w:space="0" w:color="auto"/>
              </w:divBdr>
            </w:div>
            <w:div w:id="290483501">
              <w:marLeft w:val="0"/>
              <w:marRight w:val="0"/>
              <w:marTop w:val="0"/>
              <w:marBottom w:val="0"/>
              <w:divBdr>
                <w:top w:val="none" w:sz="0" w:space="0" w:color="auto"/>
                <w:left w:val="none" w:sz="0" w:space="0" w:color="auto"/>
                <w:bottom w:val="none" w:sz="0" w:space="0" w:color="auto"/>
                <w:right w:val="none" w:sz="0" w:space="0" w:color="auto"/>
              </w:divBdr>
            </w:div>
            <w:div w:id="1776318973">
              <w:marLeft w:val="0"/>
              <w:marRight w:val="0"/>
              <w:marTop w:val="0"/>
              <w:marBottom w:val="0"/>
              <w:divBdr>
                <w:top w:val="none" w:sz="0" w:space="0" w:color="auto"/>
                <w:left w:val="none" w:sz="0" w:space="0" w:color="auto"/>
                <w:bottom w:val="none" w:sz="0" w:space="0" w:color="auto"/>
                <w:right w:val="none" w:sz="0" w:space="0" w:color="auto"/>
              </w:divBdr>
            </w:div>
            <w:div w:id="2141921935">
              <w:marLeft w:val="0"/>
              <w:marRight w:val="0"/>
              <w:marTop w:val="0"/>
              <w:marBottom w:val="0"/>
              <w:divBdr>
                <w:top w:val="none" w:sz="0" w:space="0" w:color="auto"/>
                <w:left w:val="none" w:sz="0" w:space="0" w:color="auto"/>
                <w:bottom w:val="none" w:sz="0" w:space="0" w:color="auto"/>
                <w:right w:val="none" w:sz="0" w:space="0" w:color="auto"/>
              </w:divBdr>
            </w:div>
          </w:divsChild>
        </w:div>
        <w:div w:id="133715529">
          <w:marLeft w:val="0"/>
          <w:marRight w:val="0"/>
          <w:marTop w:val="0"/>
          <w:marBottom w:val="0"/>
          <w:divBdr>
            <w:top w:val="none" w:sz="0" w:space="0" w:color="auto"/>
            <w:left w:val="none" w:sz="0" w:space="0" w:color="auto"/>
            <w:bottom w:val="none" w:sz="0" w:space="0" w:color="auto"/>
            <w:right w:val="none" w:sz="0" w:space="0" w:color="auto"/>
          </w:divBdr>
        </w:div>
        <w:div w:id="169682944">
          <w:marLeft w:val="0"/>
          <w:marRight w:val="0"/>
          <w:marTop w:val="0"/>
          <w:marBottom w:val="0"/>
          <w:divBdr>
            <w:top w:val="none" w:sz="0" w:space="0" w:color="auto"/>
            <w:left w:val="none" w:sz="0" w:space="0" w:color="auto"/>
            <w:bottom w:val="none" w:sz="0" w:space="0" w:color="auto"/>
            <w:right w:val="none" w:sz="0" w:space="0" w:color="auto"/>
          </w:divBdr>
        </w:div>
        <w:div w:id="339819030">
          <w:marLeft w:val="0"/>
          <w:marRight w:val="0"/>
          <w:marTop w:val="0"/>
          <w:marBottom w:val="0"/>
          <w:divBdr>
            <w:top w:val="none" w:sz="0" w:space="0" w:color="auto"/>
            <w:left w:val="none" w:sz="0" w:space="0" w:color="auto"/>
            <w:bottom w:val="none" w:sz="0" w:space="0" w:color="auto"/>
            <w:right w:val="none" w:sz="0" w:space="0" w:color="auto"/>
          </w:divBdr>
        </w:div>
        <w:div w:id="401757270">
          <w:marLeft w:val="0"/>
          <w:marRight w:val="0"/>
          <w:marTop w:val="0"/>
          <w:marBottom w:val="0"/>
          <w:divBdr>
            <w:top w:val="none" w:sz="0" w:space="0" w:color="auto"/>
            <w:left w:val="none" w:sz="0" w:space="0" w:color="auto"/>
            <w:bottom w:val="none" w:sz="0" w:space="0" w:color="auto"/>
            <w:right w:val="none" w:sz="0" w:space="0" w:color="auto"/>
          </w:divBdr>
        </w:div>
        <w:div w:id="430855008">
          <w:marLeft w:val="0"/>
          <w:marRight w:val="0"/>
          <w:marTop w:val="0"/>
          <w:marBottom w:val="0"/>
          <w:divBdr>
            <w:top w:val="none" w:sz="0" w:space="0" w:color="auto"/>
            <w:left w:val="none" w:sz="0" w:space="0" w:color="auto"/>
            <w:bottom w:val="none" w:sz="0" w:space="0" w:color="auto"/>
            <w:right w:val="none" w:sz="0" w:space="0" w:color="auto"/>
          </w:divBdr>
        </w:div>
        <w:div w:id="434984618">
          <w:marLeft w:val="0"/>
          <w:marRight w:val="0"/>
          <w:marTop w:val="0"/>
          <w:marBottom w:val="0"/>
          <w:divBdr>
            <w:top w:val="none" w:sz="0" w:space="0" w:color="auto"/>
            <w:left w:val="none" w:sz="0" w:space="0" w:color="auto"/>
            <w:bottom w:val="none" w:sz="0" w:space="0" w:color="auto"/>
            <w:right w:val="none" w:sz="0" w:space="0" w:color="auto"/>
          </w:divBdr>
        </w:div>
        <w:div w:id="479923488">
          <w:marLeft w:val="0"/>
          <w:marRight w:val="0"/>
          <w:marTop w:val="0"/>
          <w:marBottom w:val="0"/>
          <w:divBdr>
            <w:top w:val="none" w:sz="0" w:space="0" w:color="auto"/>
            <w:left w:val="none" w:sz="0" w:space="0" w:color="auto"/>
            <w:bottom w:val="none" w:sz="0" w:space="0" w:color="auto"/>
            <w:right w:val="none" w:sz="0" w:space="0" w:color="auto"/>
          </w:divBdr>
          <w:divsChild>
            <w:div w:id="216091134">
              <w:marLeft w:val="0"/>
              <w:marRight w:val="0"/>
              <w:marTop w:val="0"/>
              <w:marBottom w:val="0"/>
              <w:divBdr>
                <w:top w:val="none" w:sz="0" w:space="0" w:color="auto"/>
                <w:left w:val="none" w:sz="0" w:space="0" w:color="auto"/>
                <w:bottom w:val="none" w:sz="0" w:space="0" w:color="auto"/>
                <w:right w:val="none" w:sz="0" w:space="0" w:color="auto"/>
              </w:divBdr>
            </w:div>
            <w:div w:id="563176400">
              <w:marLeft w:val="0"/>
              <w:marRight w:val="0"/>
              <w:marTop w:val="0"/>
              <w:marBottom w:val="0"/>
              <w:divBdr>
                <w:top w:val="none" w:sz="0" w:space="0" w:color="auto"/>
                <w:left w:val="none" w:sz="0" w:space="0" w:color="auto"/>
                <w:bottom w:val="none" w:sz="0" w:space="0" w:color="auto"/>
                <w:right w:val="none" w:sz="0" w:space="0" w:color="auto"/>
              </w:divBdr>
            </w:div>
            <w:div w:id="1213468262">
              <w:marLeft w:val="0"/>
              <w:marRight w:val="0"/>
              <w:marTop w:val="0"/>
              <w:marBottom w:val="0"/>
              <w:divBdr>
                <w:top w:val="none" w:sz="0" w:space="0" w:color="auto"/>
                <w:left w:val="none" w:sz="0" w:space="0" w:color="auto"/>
                <w:bottom w:val="none" w:sz="0" w:space="0" w:color="auto"/>
                <w:right w:val="none" w:sz="0" w:space="0" w:color="auto"/>
              </w:divBdr>
            </w:div>
            <w:div w:id="1537428698">
              <w:marLeft w:val="0"/>
              <w:marRight w:val="0"/>
              <w:marTop w:val="0"/>
              <w:marBottom w:val="0"/>
              <w:divBdr>
                <w:top w:val="none" w:sz="0" w:space="0" w:color="auto"/>
                <w:left w:val="none" w:sz="0" w:space="0" w:color="auto"/>
                <w:bottom w:val="none" w:sz="0" w:space="0" w:color="auto"/>
                <w:right w:val="none" w:sz="0" w:space="0" w:color="auto"/>
              </w:divBdr>
            </w:div>
            <w:div w:id="1706445780">
              <w:marLeft w:val="0"/>
              <w:marRight w:val="0"/>
              <w:marTop w:val="0"/>
              <w:marBottom w:val="0"/>
              <w:divBdr>
                <w:top w:val="none" w:sz="0" w:space="0" w:color="auto"/>
                <w:left w:val="none" w:sz="0" w:space="0" w:color="auto"/>
                <w:bottom w:val="none" w:sz="0" w:space="0" w:color="auto"/>
                <w:right w:val="none" w:sz="0" w:space="0" w:color="auto"/>
              </w:divBdr>
            </w:div>
          </w:divsChild>
        </w:div>
        <w:div w:id="526527683">
          <w:marLeft w:val="0"/>
          <w:marRight w:val="0"/>
          <w:marTop w:val="0"/>
          <w:marBottom w:val="0"/>
          <w:divBdr>
            <w:top w:val="none" w:sz="0" w:space="0" w:color="auto"/>
            <w:left w:val="none" w:sz="0" w:space="0" w:color="auto"/>
            <w:bottom w:val="none" w:sz="0" w:space="0" w:color="auto"/>
            <w:right w:val="none" w:sz="0" w:space="0" w:color="auto"/>
          </w:divBdr>
        </w:div>
        <w:div w:id="545415273">
          <w:marLeft w:val="0"/>
          <w:marRight w:val="0"/>
          <w:marTop w:val="0"/>
          <w:marBottom w:val="0"/>
          <w:divBdr>
            <w:top w:val="none" w:sz="0" w:space="0" w:color="auto"/>
            <w:left w:val="none" w:sz="0" w:space="0" w:color="auto"/>
            <w:bottom w:val="none" w:sz="0" w:space="0" w:color="auto"/>
            <w:right w:val="none" w:sz="0" w:space="0" w:color="auto"/>
          </w:divBdr>
          <w:divsChild>
            <w:div w:id="681591123">
              <w:marLeft w:val="0"/>
              <w:marRight w:val="0"/>
              <w:marTop w:val="30"/>
              <w:marBottom w:val="30"/>
              <w:divBdr>
                <w:top w:val="none" w:sz="0" w:space="0" w:color="auto"/>
                <w:left w:val="none" w:sz="0" w:space="0" w:color="auto"/>
                <w:bottom w:val="none" w:sz="0" w:space="0" w:color="auto"/>
                <w:right w:val="none" w:sz="0" w:space="0" w:color="auto"/>
              </w:divBdr>
              <w:divsChild>
                <w:div w:id="400373481">
                  <w:marLeft w:val="0"/>
                  <w:marRight w:val="0"/>
                  <w:marTop w:val="0"/>
                  <w:marBottom w:val="0"/>
                  <w:divBdr>
                    <w:top w:val="none" w:sz="0" w:space="0" w:color="auto"/>
                    <w:left w:val="none" w:sz="0" w:space="0" w:color="auto"/>
                    <w:bottom w:val="none" w:sz="0" w:space="0" w:color="auto"/>
                    <w:right w:val="none" w:sz="0" w:space="0" w:color="auto"/>
                  </w:divBdr>
                  <w:divsChild>
                    <w:div w:id="565183632">
                      <w:marLeft w:val="0"/>
                      <w:marRight w:val="0"/>
                      <w:marTop w:val="0"/>
                      <w:marBottom w:val="0"/>
                      <w:divBdr>
                        <w:top w:val="none" w:sz="0" w:space="0" w:color="auto"/>
                        <w:left w:val="none" w:sz="0" w:space="0" w:color="auto"/>
                        <w:bottom w:val="none" w:sz="0" w:space="0" w:color="auto"/>
                        <w:right w:val="none" w:sz="0" w:space="0" w:color="auto"/>
                      </w:divBdr>
                    </w:div>
                  </w:divsChild>
                </w:div>
                <w:div w:id="630748514">
                  <w:marLeft w:val="0"/>
                  <w:marRight w:val="0"/>
                  <w:marTop w:val="0"/>
                  <w:marBottom w:val="0"/>
                  <w:divBdr>
                    <w:top w:val="none" w:sz="0" w:space="0" w:color="auto"/>
                    <w:left w:val="none" w:sz="0" w:space="0" w:color="auto"/>
                    <w:bottom w:val="none" w:sz="0" w:space="0" w:color="auto"/>
                    <w:right w:val="none" w:sz="0" w:space="0" w:color="auto"/>
                  </w:divBdr>
                  <w:divsChild>
                    <w:div w:id="1434205489">
                      <w:marLeft w:val="0"/>
                      <w:marRight w:val="0"/>
                      <w:marTop w:val="0"/>
                      <w:marBottom w:val="0"/>
                      <w:divBdr>
                        <w:top w:val="none" w:sz="0" w:space="0" w:color="auto"/>
                        <w:left w:val="none" w:sz="0" w:space="0" w:color="auto"/>
                        <w:bottom w:val="none" w:sz="0" w:space="0" w:color="auto"/>
                        <w:right w:val="none" w:sz="0" w:space="0" w:color="auto"/>
                      </w:divBdr>
                    </w:div>
                  </w:divsChild>
                </w:div>
                <w:div w:id="909581783">
                  <w:marLeft w:val="0"/>
                  <w:marRight w:val="0"/>
                  <w:marTop w:val="0"/>
                  <w:marBottom w:val="0"/>
                  <w:divBdr>
                    <w:top w:val="none" w:sz="0" w:space="0" w:color="auto"/>
                    <w:left w:val="none" w:sz="0" w:space="0" w:color="auto"/>
                    <w:bottom w:val="none" w:sz="0" w:space="0" w:color="auto"/>
                    <w:right w:val="none" w:sz="0" w:space="0" w:color="auto"/>
                  </w:divBdr>
                  <w:divsChild>
                    <w:div w:id="446047196">
                      <w:marLeft w:val="0"/>
                      <w:marRight w:val="0"/>
                      <w:marTop w:val="0"/>
                      <w:marBottom w:val="0"/>
                      <w:divBdr>
                        <w:top w:val="none" w:sz="0" w:space="0" w:color="auto"/>
                        <w:left w:val="none" w:sz="0" w:space="0" w:color="auto"/>
                        <w:bottom w:val="none" w:sz="0" w:space="0" w:color="auto"/>
                        <w:right w:val="none" w:sz="0" w:space="0" w:color="auto"/>
                      </w:divBdr>
                    </w:div>
                  </w:divsChild>
                </w:div>
                <w:div w:id="1198276065">
                  <w:marLeft w:val="0"/>
                  <w:marRight w:val="0"/>
                  <w:marTop w:val="0"/>
                  <w:marBottom w:val="0"/>
                  <w:divBdr>
                    <w:top w:val="none" w:sz="0" w:space="0" w:color="auto"/>
                    <w:left w:val="none" w:sz="0" w:space="0" w:color="auto"/>
                    <w:bottom w:val="none" w:sz="0" w:space="0" w:color="auto"/>
                    <w:right w:val="none" w:sz="0" w:space="0" w:color="auto"/>
                  </w:divBdr>
                  <w:divsChild>
                    <w:div w:id="1192259030">
                      <w:marLeft w:val="0"/>
                      <w:marRight w:val="0"/>
                      <w:marTop w:val="0"/>
                      <w:marBottom w:val="0"/>
                      <w:divBdr>
                        <w:top w:val="none" w:sz="0" w:space="0" w:color="auto"/>
                        <w:left w:val="none" w:sz="0" w:space="0" w:color="auto"/>
                        <w:bottom w:val="none" w:sz="0" w:space="0" w:color="auto"/>
                        <w:right w:val="none" w:sz="0" w:space="0" w:color="auto"/>
                      </w:divBdr>
                    </w:div>
                  </w:divsChild>
                </w:div>
                <w:div w:id="1686203257">
                  <w:marLeft w:val="0"/>
                  <w:marRight w:val="0"/>
                  <w:marTop w:val="0"/>
                  <w:marBottom w:val="0"/>
                  <w:divBdr>
                    <w:top w:val="none" w:sz="0" w:space="0" w:color="auto"/>
                    <w:left w:val="none" w:sz="0" w:space="0" w:color="auto"/>
                    <w:bottom w:val="none" w:sz="0" w:space="0" w:color="auto"/>
                    <w:right w:val="none" w:sz="0" w:space="0" w:color="auto"/>
                  </w:divBdr>
                  <w:divsChild>
                    <w:div w:id="400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7036">
          <w:marLeft w:val="0"/>
          <w:marRight w:val="0"/>
          <w:marTop w:val="0"/>
          <w:marBottom w:val="0"/>
          <w:divBdr>
            <w:top w:val="none" w:sz="0" w:space="0" w:color="auto"/>
            <w:left w:val="none" w:sz="0" w:space="0" w:color="auto"/>
            <w:bottom w:val="none" w:sz="0" w:space="0" w:color="auto"/>
            <w:right w:val="none" w:sz="0" w:space="0" w:color="auto"/>
          </w:divBdr>
          <w:divsChild>
            <w:div w:id="175316405">
              <w:marLeft w:val="0"/>
              <w:marRight w:val="0"/>
              <w:marTop w:val="0"/>
              <w:marBottom w:val="0"/>
              <w:divBdr>
                <w:top w:val="none" w:sz="0" w:space="0" w:color="auto"/>
                <w:left w:val="none" w:sz="0" w:space="0" w:color="auto"/>
                <w:bottom w:val="none" w:sz="0" w:space="0" w:color="auto"/>
                <w:right w:val="none" w:sz="0" w:space="0" w:color="auto"/>
              </w:divBdr>
            </w:div>
            <w:div w:id="294993682">
              <w:marLeft w:val="0"/>
              <w:marRight w:val="0"/>
              <w:marTop w:val="0"/>
              <w:marBottom w:val="0"/>
              <w:divBdr>
                <w:top w:val="none" w:sz="0" w:space="0" w:color="auto"/>
                <w:left w:val="none" w:sz="0" w:space="0" w:color="auto"/>
                <w:bottom w:val="none" w:sz="0" w:space="0" w:color="auto"/>
                <w:right w:val="none" w:sz="0" w:space="0" w:color="auto"/>
              </w:divBdr>
            </w:div>
            <w:div w:id="693463621">
              <w:marLeft w:val="0"/>
              <w:marRight w:val="0"/>
              <w:marTop w:val="0"/>
              <w:marBottom w:val="0"/>
              <w:divBdr>
                <w:top w:val="none" w:sz="0" w:space="0" w:color="auto"/>
                <w:left w:val="none" w:sz="0" w:space="0" w:color="auto"/>
                <w:bottom w:val="none" w:sz="0" w:space="0" w:color="auto"/>
                <w:right w:val="none" w:sz="0" w:space="0" w:color="auto"/>
              </w:divBdr>
            </w:div>
            <w:div w:id="1629121864">
              <w:marLeft w:val="0"/>
              <w:marRight w:val="0"/>
              <w:marTop w:val="0"/>
              <w:marBottom w:val="0"/>
              <w:divBdr>
                <w:top w:val="none" w:sz="0" w:space="0" w:color="auto"/>
                <w:left w:val="none" w:sz="0" w:space="0" w:color="auto"/>
                <w:bottom w:val="none" w:sz="0" w:space="0" w:color="auto"/>
                <w:right w:val="none" w:sz="0" w:space="0" w:color="auto"/>
              </w:divBdr>
            </w:div>
            <w:div w:id="1967419806">
              <w:marLeft w:val="0"/>
              <w:marRight w:val="0"/>
              <w:marTop w:val="0"/>
              <w:marBottom w:val="0"/>
              <w:divBdr>
                <w:top w:val="none" w:sz="0" w:space="0" w:color="auto"/>
                <w:left w:val="none" w:sz="0" w:space="0" w:color="auto"/>
                <w:bottom w:val="none" w:sz="0" w:space="0" w:color="auto"/>
                <w:right w:val="none" w:sz="0" w:space="0" w:color="auto"/>
              </w:divBdr>
            </w:div>
          </w:divsChild>
        </w:div>
        <w:div w:id="671950586">
          <w:marLeft w:val="0"/>
          <w:marRight w:val="0"/>
          <w:marTop w:val="0"/>
          <w:marBottom w:val="0"/>
          <w:divBdr>
            <w:top w:val="none" w:sz="0" w:space="0" w:color="auto"/>
            <w:left w:val="none" w:sz="0" w:space="0" w:color="auto"/>
            <w:bottom w:val="none" w:sz="0" w:space="0" w:color="auto"/>
            <w:right w:val="none" w:sz="0" w:space="0" w:color="auto"/>
          </w:divBdr>
          <w:divsChild>
            <w:div w:id="75325722">
              <w:marLeft w:val="0"/>
              <w:marRight w:val="0"/>
              <w:marTop w:val="0"/>
              <w:marBottom w:val="0"/>
              <w:divBdr>
                <w:top w:val="none" w:sz="0" w:space="0" w:color="auto"/>
                <w:left w:val="none" w:sz="0" w:space="0" w:color="auto"/>
                <w:bottom w:val="none" w:sz="0" w:space="0" w:color="auto"/>
                <w:right w:val="none" w:sz="0" w:space="0" w:color="auto"/>
              </w:divBdr>
            </w:div>
            <w:div w:id="639579676">
              <w:marLeft w:val="0"/>
              <w:marRight w:val="0"/>
              <w:marTop w:val="0"/>
              <w:marBottom w:val="0"/>
              <w:divBdr>
                <w:top w:val="none" w:sz="0" w:space="0" w:color="auto"/>
                <w:left w:val="none" w:sz="0" w:space="0" w:color="auto"/>
                <w:bottom w:val="none" w:sz="0" w:space="0" w:color="auto"/>
                <w:right w:val="none" w:sz="0" w:space="0" w:color="auto"/>
              </w:divBdr>
            </w:div>
            <w:div w:id="819661989">
              <w:marLeft w:val="0"/>
              <w:marRight w:val="0"/>
              <w:marTop w:val="0"/>
              <w:marBottom w:val="0"/>
              <w:divBdr>
                <w:top w:val="none" w:sz="0" w:space="0" w:color="auto"/>
                <w:left w:val="none" w:sz="0" w:space="0" w:color="auto"/>
                <w:bottom w:val="none" w:sz="0" w:space="0" w:color="auto"/>
                <w:right w:val="none" w:sz="0" w:space="0" w:color="auto"/>
              </w:divBdr>
            </w:div>
            <w:div w:id="1413576777">
              <w:marLeft w:val="0"/>
              <w:marRight w:val="0"/>
              <w:marTop w:val="0"/>
              <w:marBottom w:val="0"/>
              <w:divBdr>
                <w:top w:val="none" w:sz="0" w:space="0" w:color="auto"/>
                <w:left w:val="none" w:sz="0" w:space="0" w:color="auto"/>
                <w:bottom w:val="none" w:sz="0" w:space="0" w:color="auto"/>
                <w:right w:val="none" w:sz="0" w:space="0" w:color="auto"/>
              </w:divBdr>
            </w:div>
            <w:div w:id="1815490878">
              <w:marLeft w:val="0"/>
              <w:marRight w:val="0"/>
              <w:marTop w:val="0"/>
              <w:marBottom w:val="0"/>
              <w:divBdr>
                <w:top w:val="none" w:sz="0" w:space="0" w:color="auto"/>
                <w:left w:val="none" w:sz="0" w:space="0" w:color="auto"/>
                <w:bottom w:val="none" w:sz="0" w:space="0" w:color="auto"/>
                <w:right w:val="none" w:sz="0" w:space="0" w:color="auto"/>
              </w:divBdr>
            </w:div>
          </w:divsChild>
        </w:div>
        <w:div w:id="721947950">
          <w:marLeft w:val="0"/>
          <w:marRight w:val="0"/>
          <w:marTop w:val="0"/>
          <w:marBottom w:val="0"/>
          <w:divBdr>
            <w:top w:val="none" w:sz="0" w:space="0" w:color="auto"/>
            <w:left w:val="none" w:sz="0" w:space="0" w:color="auto"/>
            <w:bottom w:val="none" w:sz="0" w:space="0" w:color="auto"/>
            <w:right w:val="none" w:sz="0" w:space="0" w:color="auto"/>
          </w:divBdr>
        </w:div>
        <w:div w:id="857811076">
          <w:marLeft w:val="0"/>
          <w:marRight w:val="0"/>
          <w:marTop w:val="0"/>
          <w:marBottom w:val="0"/>
          <w:divBdr>
            <w:top w:val="none" w:sz="0" w:space="0" w:color="auto"/>
            <w:left w:val="none" w:sz="0" w:space="0" w:color="auto"/>
            <w:bottom w:val="none" w:sz="0" w:space="0" w:color="auto"/>
            <w:right w:val="none" w:sz="0" w:space="0" w:color="auto"/>
          </w:divBdr>
          <w:divsChild>
            <w:div w:id="498620682">
              <w:marLeft w:val="0"/>
              <w:marRight w:val="0"/>
              <w:marTop w:val="0"/>
              <w:marBottom w:val="0"/>
              <w:divBdr>
                <w:top w:val="none" w:sz="0" w:space="0" w:color="auto"/>
                <w:left w:val="none" w:sz="0" w:space="0" w:color="auto"/>
                <w:bottom w:val="none" w:sz="0" w:space="0" w:color="auto"/>
                <w:right w:val="none" w:sz="0" w:space="0" w:color="auto"/>
              </w:divBdr>
            </w:div>
            <w:div w:id="1877428105">
              <w:marLeft w:val="0"/>
              <w:marRight w:val="0"/>
              <w:marTop w:val="0"/>
              <w:marBottom w:val="0"/>
              <w:divBdr>
                <w:top w:val="none" w:sz="0" w:space="0" w:color="auto"/>
                <w:left w:val="none" w:sz="0" w:space="0" w:color="auto"/>
                <w:bottom w:val="none" w:sz="0" w:space="0" w:color="auto"/>
                <w:right w:val="none" w:sz="0" w:space="0" w:color="auto"/>
              </w:divBdr>
            </w:div>
            <w:div w:id="1973752304">
              <w:marLeft w:val="0"/>
              <w:marRight w:val="0"/>
              <w:marTop w:val="0"/>
              <w:marBottom w:val="0"/>
              <w:divBdr>
                <w:top w:val="none" w:sz="0" w:space="0" w:color="auto"/>
                <w:left w:val="none" w:sz="0" w:space="0" w:color="auto"/>
                <w:bottom w:val="none" w:sz="0" w:space="0" w:color="auto"/>
                <w:right w:val="none" w:sz="0" w:space="0" w:color="auto"/>
              </w:divBdr>
            </w:div>
            <w:div w:id="2020808550">
              <w:marLeft w:val="0"/>
              <w:marRight w:val="0"/>
              <w:marTop w:val="0"/>
              <w:marBottom w:val="0"/>
              <w:divBdr>
                <w:top w:val="none" w:sz="0" w:space="0" w:color="auto"/>
                <w:left w:val="none" w:sz="0" w:space="0" w:color="auto"/>
                <w:bottom w:val="none" w:sz="0" w:space="0" w:color="auto"/>
                <w:right w:val="none" w:sz="0" w:space="0" w:color="auto"/>
              </w:divBdr>
            </w:div>
          </w:divsChild>
        </w:div>
        <w:div w:id="909461013">
          <w:marLeft w:val="0"/>
          <w:marRight w:val="0"/>
          <w:marTop w:val="0"/>
          <w:marBottom w:val="0"/>
          <w:divBdr>
            <w:top w:val="none" w:sz="0" w:space="0" w:color="auto"/>
            <w:left w:val="none" w:sz="0" w:space="0" w:color="auto"/>
            <w:bottom w:val="none" w:sz="0" w:space="0" w:color="auto"/>
            <w:right w:val="none" w:sz="0" w:space="0" w:color="auto"/>
          </w:divBdr>
        </w:div>
        <w:div w:id="919408223">
          <w:marLeft w:val="0"/>
          <w:marRight w:val="0"/>
          <w:marTop w:val="0"/>
          <w:marBottom w:val="0"/>
          <w:divBdr>
            <w:top w:val="none" w:sz="0" w:space="0" w:color="auto"/>
            <w:left w:val="none" w:sz="0" w:space="0" w:color="auto"/>
            <w:bottom w:val="none" w:sz="0" w:space="0" w:color="auto"/>
            <w:right w:val="none" w:sz="0" w:space="0" w:color="auto"/>
          </w:divBdr>
        </w:div>
        <w:div w:id="988290477">
          <w:marLeft w:val="0"/>
          <w:marRight w:val="0"/>
          <w:marTop w:val="0"/>
          <w:marBottom w:val="0"/>
          <w:divBdr>
            <w:top w:val="none" w:sz="0" w:space="0" w:color="auto"/>
            <w:left w:val="none" w:sz="0" w:space="0" w:color="auto"/>
            <w:bottom w:val="none" w:sz="0" w:space="0" w:color="auto"/>
            <w:right w:val="none" w:sz="0" w:space="0" w:color="auto"/>
          </w:divBdr>
        </w:div>
        <w:div w:id="990669244">
          <w:marLeft w:val="0"/>
          <w:marRight w:val="0"/>
          <w:marTop w:val="0"/>
          <w:marBottom w:val="0"/>
          <w:divBdr>
            <w:top w:val="none" w:sz="0" w:space="0" w:color="auto"/>
            <w:left w:val="none" w:sz="0" w:space="0" w:color="auto"/>
            <w:bottom w:val="none" w:sz="0" w:space="0" w:color="auto"/>
            <w:right w:val="none" w:sz="0" w:space="0" w:color="auto"/>
          </w:divBdr>
        </w:div>
        <w:div w:id="1035814724">
          <w:marLeft w:val="0"/>
          <w:marRight w:val="0"/>
          <w:marTop w:val="0"/>
          <w:marBottom w:val="0"/>
          <w:divBdr>
            <w:top w:val="none" w:sz="0" w:space="0" w:color="auto"/>
            <w:left w:val="none" w:sz="0" w:space="0" w:color="auto"/>
            <w:bottom w:val="none" w:sz="0" w:space="0" w:color="auto"/>
            <w:right w:val="none" w:sz="0" w:space="0" w:color="auto"/>
          </w:divBdr>
        </w:div>
        <w:div w:id="1180318408">
          <w:marLeft w:val="0"/>
          <w:marRight w:val="0"/>
          <w:marTop w:val="0"/>
          <w:marBottom w:val="0"/>
          <w:divBdr>
            <w:top w:val="none" w:sz="0" w:space="0" w:color="auto"/>
            <w:left w:val="none" w:sz="0" w:space="0" w:color="auto"/>
            <w:bottom w:val="none" w:sz="0" w:space="0" w:color="auto"/>
            <w:right w:val="none" w:sz="0" w:space="0" w:color="auto"/>
          </w:divBdr>
          <w:divsChild>
            <w:div w:id="1673799801">
              <w:marLeft w:val="0"/>
              <w:marRight w:val="0"/>
              <w:marTop w:val="0"/>
              <w:marBottom w:val="0"/>
              <w:divBdr>
                <w:top w:val="none" w:sz="0" w:space="0" w:color="auto"/>
                <w:left w:val="none" w:sz="0" w:space="0" w:color="auto"/>
                <w:bottom w:val="none" w:sz="0" w:space="0" w:color="auto"/>
                <w:right w:val="none" w:sz="0" w:space="0" w:color="auto"/>
              </w:divBdr>
            </w:div>
          </w:divsChild>
        </w:div>
        <w:div w:id="1249148468">
          <w:marLeft w:val="0"/>
          <w:marRight w:val="0"/>
          <w:marTop w:val="0"/>
          <w:marBottom w:val="0"/>
          <w:divBdr>
            <w:top w:val="none" w:sz="0" w:space="0" w:color="auto"/>
            <w:left w:val="none" w:sz="0" w:space="0" w:color="auto"/>
            <w:bottom w:val="none" w:sz="0" w:space="0" w:color="auto"/>
            <w:right w:val="none" w:sz="0" w:space="0" w:color="auto"/>
          </w:divBdr>
        </w:div>
        <w:div w:id="1253975495">
          <w:marLeft w:val="0"/>
          <w:marRight w:val="0"/>
          <w:marTop w:val="0"/>
          <w:marBottom w:val="0"/>
          <w:divBdr>
            <w:top w:val="none" w:sz="0" w:space="0" w:color="auto"/>
            <w:left w:val="none" w:sz="0" w:space="0" w:color="auto"/>
            <w:bottom w:val="none" w:sz="0" w:space="0" w:color="auto"/>
            <w:right w:val="none" w:sz="0" w:space="0" w:color="auto"/>
          </w:divBdr>
        </w:div>
        <w:div w:id="1292707016">
          <w:marLeft w:val="0"/>
          <w:marRight w:val="0"/>
          <w:marTop w:val="0"/>
          <w:marBottom w:val="0"/>
          <w:divBdr>
            <w:top w:val="none" w:sz="0" w:space="0" w:color="auto"/>
            <w:left w:val="none" w:sz="0" w:space="0" w:color="auto"/>
            <w:bottom w:val="none" w:sz="0" w:space="0" w:color="auto"/>
            <w:right w:val="none" w:sz="0" w:space="0" w:color="auto"/>
          </w:divBdr>
        </w:div>
        <w:div w:id="1319305456">
          <w:marLeft w:val="0"/>
          <w:marRight w:val="0"/>
          <w:marTop w:val="0"/>
          <w:marBottom w:val="0"/>
          <w:divBdr>
            <w:top w:val="none" w:sz="0" w:space="0" w:color="auto"/>
            <w:left w:val="none" w:sz="0" w:space="0" w:color="auto"/>
            <w:bottom w:val="none" w:sz="0" w:space="0" w:color="auto"/>
            <w:right w:val="none" w:sz="0" w:space="0" w:color="auto"/>
          </w:divBdr>
        </w:div>
        <w:div w:id="1319380441">
          <w:marLeft w:val="0"/>
          <w:marRight w:val="0"/>
          <w:marTop w:val="0"/>
          <w:marBottom w:val="0"/>
          <w:divBdr>
            <w:top w:val="none" w:sz="0" w:space="0" w:color="auto"/>
            <w:left w:val="none" w:sz="0" w:space="0" w:color="auto"/>
            <w:bottom w:val="none" w:sz="0" w:space="0" w:color="auto"/>
            <w:right w:val="none" w:sz="0" w:space="0" w:color="auto"/>
          </w:divBdr>
        </w:div>
        <w:div w:id="1450391025">
          <w:marLeft w:val="0"/>
          <w:marRight w:val="0"/>
          <w:marTop w:val="0"/>
          <w:marBottom w:val="0"/>
          <w:divBdr>
            <w:top w:val="none" w:sz="0" w:space="0" w:color="auto"/>
            <w:left w:val="none" w:sz="0" w:space="0" w:color="auto"/>
            <w:bottom w:val="none" w:sz="0" w:space="0" w:color="auto"/>
            <w:right w:val="none" w:sz="0" w:space="0" w:color="auto"/>
          </w:divBdr>
        </w:div>
        <w:div w:id="1574853289">
          <w:marLeft w:val="0"/>
          <w:marRight w:val="0"/>
          <w:marTop w:val="0"/>
          <w:marBottom w:val="0"/>
          <w:divBdr>
            <w:top w:val="none" w:sz="0" w:space="0" w:color="auto"/>
            <w:left w:val="none" w:sz="0" w:space="0" w:color="auto"/>
            <w:bottom w:val="none" w:sz="0" w:space="0" w:color="auto"/>
            <w:right w:val="none" w:sz="0" w:space="0" w:color="auto"/>
          </w:divBdr>
          <w:divsChild>
            <w:div w:id="270935017">
              <w:marLeft w:val="0"/>
              <w:marRight w:val="0"/>
              <w:marTop w:val="0"/>
              <w:marBottom w:val="0"/>
              <w:divBdr>
                <w:top w:val="none" w:sz="0" w:space="0" w:color="auto"/>
                <w:left w:val="none" w:sz="0" w:space="0" w:color="auto"/>
                <w:bottom w:val="none" w:sz="0" w:space="0" w:color="auto"/>
                <w:right w:val="none" w:sz="0" w:space="0" w:color="auto"/>
              </w:divBdr>
            </w:div>
            <w:div w:id="560403374">
              <w:marLeft w:val="0"/>
              <w:marRight w:val="0"/>
              <w:marTop w:val="0"/>
              <w:marBottom w:val="0"/>
              <w:divBdr>
                <w:top w:val="none" w:sz="0" w:space="0" w:color="auto"/>
                <w:left w:val="none" w:sz="0" w:space="0" w:color="auto"/>
                <w:bottom w:val="none" w:sz="0" w:space="0" w:color="auto"/>
                <w:right w:val="none" w:sz="0" w:space="0" w:color="auto"/>
              </w:divBdr>
            </w:div>
            <w:div w:id="968898714">
              <w:marLeft w:val="0"/>
              <w:marRight w:val="0"/>
              <w:marTop w:val="0"/>
              <w:marBottom w:val="0"/>
              <w:divBdr>
                <w:top w:val="none" w:sz="0" w:space="0" w:color="auto"/>
                <w:left w:val="none" w:sz="0" w:space="0" w:color="auto"/>
                <w:bottom w:val="none" w:sz="0" w:space="0" w:color="auto"/>
                <w:right w:val="none" w:sz="0" w:space="0" w:color="auto"/>
              </w:divBdr>
            </w:div>
            <w:div w:id="1879665140">
              <w:marLeft w:val="0"/>
              <w:marRight w:val="0"/>
              <w:marTop w:val="0"/>
              <w:marBottom w:val="0"/>
              <w:divBdr>
                <w:top w:val="none" w:sz="0" w:space="0" w:color="auto"/>
                <w:left w:val="none" w:sz="0" w:space="0" w:color="auto"/>
                <w:bottom w:val="none" w:sz="0" w:space="0" w:color="auto"/>
                <w:right w:val="none" w:sz="0" w:space="0" w:color="auto"/>
              </w:divBdr>
            </w:div>
            <w:div w:id="2081174303">
              <w:marLeft w:val="0"/>
              <w:marRight w:val="0"/>
              <w:marTop w:val="0"/>
              <w:marBottom w:val="0"/>
              <w:divBdr>
                <w:top w:val="none" w:sz="0" w:space="0" w:color="auto"/>
                <w:left w:val="none" w:sz="0" w:space="0" w:color="auto"/>
                <w:bottom w:val="none" w:sz="0" w:space="0" w:color="auto"/>
                <w:right w:val="none" w:sz="0" w:space="0" w:color="auto"/>
              </w:divBdr>
            </w:div>
          </w:divsChild>
        </w:div>
        <w:div w:id="1700470825">
          <w:marLeft w:val="0"/>
          <w:marRight w:val="0"/>
          <w:marTop w:val="0"/>
          <w:marBottom w:val="0"/>
          <w:divBdr>
            <w:top w:val="none" w:sz="0" w:space="0" w:color="auto"/>
            <w:left w:val="none" w:sz="0" w:space="0" w:color="auto"/>
            <w:bottom w:val="none" w:sz="0" w:space="0" w:color="auto"/>
            <w:right w:val="none" w:sz="0" w:space="0" w:color="auto"/>
          </w:divBdr>
        </w:div>
        <w:div w:id="1720203031">
          <w:marLeft w:val="0"/>
          <w:marRight w:val="0"/>
          <w:marTop w:val="0"/>
          <w:marBottom w:val="0"/>
          <w:divBdr>
            <w:top w:val="none" w:sz="0" w:space="0" w:color="auto"/>
            <w:left w:val="none" w:sz="0" w:space="0" w:color="auto"/>
            <w:bottom w:val="none" w:sz="0" w:space="0" w:color="auto"/>
            <w:right w:val="none" w:sz="0" w:space="0" w:color="auto"/>
          </w:divBdr>
          <w:divsChild>
            <w:div w:id="412822406">
              <w:marLeft w:val="0"/>
              <w:marRight w:val="0"/>
              <w:marTop w:val="0"/>
              <w:marBottom w:val="0"/>
              <w:divBdr>
                <w:top w:val="none" w:sz="0" w:space="0" w:color="auto"/>
                <w:left w:val="none" w:sz="0" w:space="0" w:color="auto"/>
                <w:bottom w:val="none" w:sz="0" w:space="0" w:color="auto"/>
                <w:right w:val="none" w:sz="0" w:space="0" w:color="auto"/>
              </w:divBdr>
            </w:div>
            <w:div w:id="586498022">
              <w:marLeft w:val="0"/>
              <w:marRight w:val="0"/>
              <w:marTop w:val="0"/>
              <w:marBottom w:val="0"/>
              <w:divBdr>
                <w:top w:val="none" w:sz="0" w:space="0" w:color="auto"/>
                <w:left w:val="none" w:sz="0" w:space="0" w:color="auto"/>
                <w:bottom w:val="none" w:sz="0" w:space="0" w:color="auto"/>
                <w:right w:val="none" w:sz="0" w:space="0" w:color="auto"/>
              </w:divBdr>
            </w:div>
            <w:div w:id="1122115863">
              <w:marLeft w:val="0"/>
              <w:marRight w:val="0"/>
              <w:marTop w:val="0"/>
              <w:marBottom w:val="0"/>
              <w:divBdr>
                <w:top w:val="none" w:sz="0" w:space="0" w:color="auto"/>
                <w:left w:val="none" w:sz="0" w:space="0" w:color="auto"/>
                <w:bottom w:val="none" w:sz="0" w:space="0" w:color="auto"/>
                <w:right w:val="none" w:sz="0" w:space="0" w:color="auto"/>
              </w:divBdr>
            </w:div>
            <w:div w:id="1408071721">
              <w:marLeft w:val="0"/>
              <w:marRight w:val="0"/>
              <w:marTop w:val="0"/>
              <w:marBottom w:val="0"/>
              <w:divBdr>
                <w:top w:val="none" w:sz="0" w:space="0" w:color="auto"/>
                <w:left w:val="none" w:sz="0" w:space="0" w:color="auto"/>
                <w:bottom w:val="none" w:sz="0" w:space="0" w:color="auto"/>
                <w:right w:val="none" w:sz="0" w:space="0" w:color="auto"/>
              </w:divBdr>
            </w:div>
            <w:div w:id="2033989818">
              <w:marLeft w:val="0"/>
              <w:marRight w:val="0"/>
              <w:marTop w:val="0"/>
              <w:marBottom w:val="0"/>
              <w:divBdr>
                <w:top w:val="none" w:sz="0" w:space="0" w:color="auto"/>
                <w:left w:val="none" w:sz="0" w:space="0" w:color="auto"/>
                <w:bottom w:val="none" w:sz="0" w:space="0" w:color="auto"/>
                <w:right w:val="none" w:sz="0" w:space="0" w:color="auto"/>
              </w:divBdr>
            </w:div>
          </w:divsChild>
        </w:div>
        <w:div w:id="1732341144">
          <w:marLeft w:val="0"/>
          <w:marRight w:val="0"/>
          <w:marTop w:val="0"/>
          <w:marBottom w:val="0"/>
          <w:divBdr>
            <w:top w:val="none" w:sz="0" w:space="0" w:color="auto"/>
            <w:left w:val="none" w:sz="0" w:space="0" w:color="auto"/>
            <w:bottom w:val="none" w:sz="0" w:space="0" w:color="auto"/>
            <w:right w:val="none" w:sz="0" w:space="0" w:color="auto"/>
          </w:divBdr>
        </w:div>
        <w:div w:id="1758793904">
          <w:marLeft w:val="0"/>
          <w:marRight w:val="0"/>
          <w:marTop w:val="0"/>
          <w:marBottom w:val="0"/>
          <w:divBdr>
            <w:top w:val="none" w:sz="0" w:space="0" w:color="auto"/>
            <w:left w:val="none" w:sz="0" w:space="0" w:color="auto"/>
            <w:bottom w:val="none" w:sz="0" w:space="0" w:color="auto"/>
            <w:right w:val="none" w:sz="0" w:space="0" w:color="auto"/>
          </w:divBdr>
        </w:div>
        <w:div w:id="1869293855">
          <w:marLeft w:val="0"/>
          <w:marRight w:val="0"/>
          <w:marTop w:val="0"/>
          <w:marBottom w:val="0"/>
          <w:divBdr>
            <w:top w:val="none" w:sz="0" w:space="0" w:color="auto"/>
            <w:left w:val="none" w:sz="0" w:space="0" w:color="auto"/>
            <w:bottom w:val="none" w:sz="0" w:space="0" w:color="auto"/>
            <w:right w:val="none" w:sz="0" w:space="0" w:color="auto"/>
          </w:divBdr>
        </w:div>
        <w:div w:id="1975864117">
          <w:marLeft w:val="0"/>
          <w:marRight w:val="0"/>
          <w:marTop w:val="0"/>
          <w:marBottom w:val="0"/>
          <w:divBdr>
            <w:top w:val="none" w:sz="0" w:space="0" w:color="auto"/>
            <w:left w:val="none" w:sz="0" w:space="0" w:color="auto"/>
            <w:bottom w:val="none" w:sz="0" w:space="0" w:color="auto"/>
            <w:right w:val="none" w:sz="0" w:space="0" w:color="auto"/>
          </w:divBdr>
        </w:div>
        <w:div w:id="2104065799">
          <w:marLeft w:val="0"/>
          <w:marRight w:val="0"/>
          <w:marTop w:val="0"/>
          <w:marBottom w:val="0"/>
          <w:divBdr>
            <w:top w:val="none" w:sz="0" w:space="0" w:color="auto"/>
            <w:left w:val="none" w:sz="0" w:space="0" w:color="auto"/>
            <w:bottom w:val="none" w:sz="0" w:space="0" w:color="auto"/>
            <w:right w:val="none" w:sz="0" w:space="0" w:color="auto"/>
          </w:divBdr>
        </w:div>
        <w:div w:id="2139057507">
          <w:marLeft w:val="0"/>
          <w:marRight w:val="0"/>
          <w:marTop w:val="0"/>
          <w:marBottom w:val="0"/>
          <w:divBdr>
            <w:top w:val="none" w:sz="0" w:space="0" w:color="auto"/>
            <w:left w:val="none" w:sz="0" w:space="0" w:color="auto"/>
            <w:bottom w:val="none" w:sz="0" w:space="0" w:color="auto"/>
            <w:right w:val="none" w:sz="0" w:space="0" w:color="auto"/>
          </w:divBdr>
        </w:div>
      </w:divsChild>
    </w:div>
    <w:div w:id="1004823245">
      <w:bodyDiv w:val="1"/>
      <w:marLeft w:val="0"/>
      <w:marRight w:val="0"/>
      <w:marTop w:val="0"/>
      <w:marBottom w:val="0"/>
      <w:divBdr>
        <w:top w:val="none" w:sz="0" w:space="0" w:color="auto"/>
        <w:left w:val="none" w:sz="0" w:space="0" w:color="auto"/>
        <w:bottom w:val="none" w:sz="0" w:space="0" w:color="auto"/>
        <w:right w:val="none" w:sz="0" w:space="0" w:color="auto"/>
      </w:divBdr>
    </w:div>
    <w:div w:id="1442720199">
      <w:bodyDiv w:val="1"/>
      <w:marLeft w:val="0"/>
      <w:marRight w:val="0"/>
      <w:marTop w:val="0"/>
      <w:marBottom w:val="0"/>
      <w:divBdr>
        <w:top w:val="none" w:sz="0" w:space="0" w:color="auto"/>
        <w:left w:val="none" w:sz="0" w:space="0" w:color="auto"/>
        <w:bottom w:val="none" w:sz="0" w:space="0" w:color="auto"/>
        <w:right w:val="none" w:sz="0" w:space="0" w:color="auto"/>
      </w:divBdr>
      <w:divsChild>
        <w:div w:id="710762128">
          <w:marLeft w:val="0"/>
          <w:marRight w:val="0"/>
          <w:marTop w:val="0"/>
          <w:marBottom w:val="0"/>
          <w:divBdr>
            <w:top w:val="none" w:sz="0" w:space="0" w:color="auto"/>
            <w:left w:val="none" w:sz="0" w:space="0" w:color="auto"/>
            <w:bottom w:val="none" w:sz="0" w:space="0" w:color="auto"/>
            <w:right w:val="none" w:sz="0" w:space="0" w:color="auto"/>
          </w:divBdr>
          <w:divsChild>
            <w:div w:id="278336798">
              <w:marLeft w:val="0"/>
              <w:marRight w:val="0"/>
              <w:marTop w:val="0"/>
              <w:marBottom w:val="0"/>
              <w:divBdr>
                <w:top w:val="single" w:sz="2" w:space="0" w:color="D9D9E3"/>
                <w:left w:val="single" w:sz="2" w:space="0" w:color="D9D9E3"/>
                <w:bottom w:val="single" w:sz="2" w:space="0" w:color="D9D9E3"/>
                <w:right w:val="single" w:sz="2" w:space="0" w:color="D9D9E3"/>
              </w:divBdr>
              <w:divsChild>
                <w:div w:id="816150104">
                  <w:marLeft w:val="0"/>
                  <w:marRight w:val="0"/>
                  <w:marTop w:val="0"/>
                  <w:marBottom w:val="0"/>
                  <w:divBdr>
                    <w:top w:val="single" w:sz="2" w:space="0" w:color="D9D9E3"/>
                    <w:left w:val="single" w:sz="2" w:space="0" w:color="D9D9E3"/>
                    <w:bottom w:val="single" w:sz="2" w:space="0" w:color="D9D9E3"/>
                    <w:right w:val="single" w:sz="2" w:space="0" w:color="D9D9E3"/>
                  </w:divBdr>
                  <w:divsChild>
                    <w:div w:id="874539497">
                      <w:marLeft w:val="0"/>
                      <w:marRight w:val="0"/>
                      <w:marTop w:val="0"/>
                      <w:marBottom w:val="0"/>
                      <w:divBdr>
                        <w:top w:val="single" w:sz="2" w:space="0" w:color="D9D9E3"/>
                        <w:left w:val="single" w:sz="2" w:space="0" w:color="D9D9E3"/>
                        <w:bottom w:val="single" w:sz="2" w:space="0" w:color="D9D9E3"/>
                        <w:right w:val="single" w:sz="2" w:space="0" w:color="D9D9E3"/>
                      </w:divBdr>
                      <w:divsChild>
                        <w:div w:id="960185530">
                          <w:marLeft w:val="0"/>
                          <w:marRight w:val="0"/>
                          <w:marTop w:val="0"/>
                          <w:marBottom w:val="0"/>
                          <w:divBdr>
                            <w:top w:val="single" w:sz="2" w:space="0" w:color="D9D9E3"/>
                            <w:left w:val="single" w:sz="2" w:space="0" w:color="D9D9E3"/>
                            <w:bottom w:val="single" w:sz="2" w:space="0" w:color="D9D9E3"/>
                            <w:right w:val="single" w:sz="2" w:space="0" w:color="D9D9E3"/>
                          </w:divBdr>
                          <w:divsChild>
                            <w:div w:id="161050139">
                              <w:marLeft w:val="0"/>
                              <w:marRight w:val="0"/>
                              <w:marTop w:val="0"/>
                              <w:marBottom w:val="0"/>
                              <w:divBdr>
                                <w:top w:val="single" w:sz="2" w:space="0" w:color="D9D9E3"/>
                                <w:left w:val="single" w:sz="2" w:space="0" w:color="D9D9E3"/>
                                <w:bottom w:val="single" w:sz="2" w:space="0" w:color="D9D9E3"/>
                                <w:right w:val="single" w:sz="2" w:space="0" w:color="D9D9E3"/>
                              </w:divBdr>
                              <w:divsChild>
                                <w:div w:id="1877235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64095139">
          <w:marLeft w:val="0"/>
          <w:marRight w:val="0"/>
          <w:marTop w:val="0"/>
          <w:marBottom w:val="0"/>
          <w:divBdr>
            <w:top w:val="single" w:sz="2" w:space="0" w:color="D9D9E3"/>
            <w:left w:val="single" w:sz="2" w:space="0" w:color="D9D9E3"/>
            <w:bottom w:val="single" w:sz="2" w:space="0" w:color="D9D9E3"/>
            <w:right w:val="single" w:sz="2" w:space="0" w:color="D9D9E3"/>
          </w:divBdr>
          <w:divsChild>
            <w:div w:id="351423498">
              <w:marLeft w:val="0"/>
              <w:marRight w:val="0"/>
              <w:marTop w:val="0"/>
              <w:marBottom w:val="0"/>
              <w:divBdr>
                <w:top w:val="single" w:sz="2" w:space="0" w:color="D9D9E3"/>
                <w:left w:val="single" w:sz="2" w:space="0" w:color="D9D9E3"/>
                <w:bottom w:val="single" w:sz="2" w:space="0" w:color="D9D9E3"/>
                <w:right w:val="single" w:sz="2" w:space="0" w:color="D9D9E3"/>
              </w:divBdr>
              <w:divsChild>
                <w:div w:id="1907644172">
                  <w:marLeft w:val="0"/>
                  <w:marRight w:val="0"/>
                  <w:marTop w:val="0"/>
                  <w:marBottom w:val="0"/>
                  <w:divBdr>
                    <w:top w:val="single" w:sz="2" w:space="0" w:color="D9D9E3"/>
                    <w:left w:val="single" w:sz="2" w:space="0" w:color="D9D9E3"/>
                    <w:bottom w:val="single" w:sz="2" w:space="0" w:color="D9D9E3"/>
                    <w:right w:val="single" w:sz="2" w:space="0" w:color="D9D9E3"/>
                  </w:divBdr>
                  <w:divsChild>
                    <w:div w:id="1897475912">
                      <w:marLeft w:val="0"/>
                      <w:marRight w:val="0"/>
                      <w:marTop w:val="0"/>
                      <w:marBottom w:val="0"/>
                      <w:divBdr>
                        <w:top w:val="single" w:sz="2" w:space="0" w:color="D9D9E3"/>
                        <w:left w:val="single" w:sz="2" w:space="0" w:color="D9D9E3"/>
                        <w:bottom w:val="single" w:sz="2" w:space="0" w:color="D9D9E3"/>
                        <w:right w:val="single" w:sz="2" w:space="0" w:color="D9D9E3"/>
                      </w:divBdr>
                      <w:divsChild>
                        <w:div w:id="1827236451">
                          <w:marLeft w:val="0"/>
                          <w:marRight w:val="0"/>
                          <w:marTop w:val="0"/>
                          <w:marBottom w:val="0"/>
                          <w:divBdr>
                            <w:top w:val="single" w:sz="2" w:space="0" w:color="auto"/>
                            <w:left w:val="single" w:sz="2" w:space="0" w:color="auto"/>
                            <w:bottom w:val="single" w:sz="6" w:space="0" w:color="auto"/>
                            <w:right w:val="single" w:sz="2" w:space="0" w:color="auto"/>
                          </w:divBdr>
                          <w:divsChild>
                            <w:div w:id="2045861470">
                              <w:marLeft w:val="0"/>
                              <w:marRight w:val="0"/>
                              <w:marTop w:val="100"/>
                              <w:marBottom w:val="100"/>
                              <w:divBdr>
                                <w:top w:val="single" w:sz="2" w:space="0" w:color="D9D9E3"/>
                                <w:left w:val="single" w:sz="2" w:space="0" w:color="D9D9E3"/>
                                <w:bottom w:val="single" w:sz="2" w:space="0" w:color="D9D9E3"/>
                                <w:right w:val="single" w:sz="2" w:space="0" w:color="D9D9E3"/>
                              </w:divBdr>
                              <w:divsChild>
                                <w:div w:id="1326083053">
                                  <w:marLeft w:val="0"/>
                                  <w:marRight w:val="0"/>
                                  <w:marTop w:val="0"/>
                                  <w:marBottom w:val="0"/>
                                  <w:divBdr>
                                    <w:top w:val="single" w:sz="2" w:space="0" w:color="D9D9E3"/>
                                    <w:left w:val="single" w:sz="2" w:space="0" w:color="D9D9E3"/>
                                    <w:bottom w:val="single" w:sz="2" w:space="0" w:color="D9D9E3"/>
                                    <w:right w:val="single" w:sz="2" w:space="0" w:color="D9D9E3"/>
                                  </w:divBdr>
                                  <w:divsChild>
                                    <w:div w:id="1878466778">
                                      <w:marLeft w:val="0"/>
                                      <w:marRight w:val="0"/>
                                      <w:marTop w:val="0"/>
                                      <w:marBottom w:val="0"/>
                                      <w:divBdr>
                                        <w:top w:val="single" w:sz="2" w:space="0" w:color="D9D9E3"/>
                                        <w:left w:val="single" w:sz="2" w:space="0" w:color="D9D9E3"/>
                                        <w:bottom w:val="single" w:sz="2" w:space="0" w:color="D9D9E3"/>
                                        <w:right w:val="single" w:sz="2" w:space="0" w:color="D9D9E3"/>
                                      </w:divBdr>
                                      <w:divsChild>
                                        <w:div w:id="932318899">
                                          <w:marLeft w:val="0"/>
                                          <w:marRight w:val="0"/>
                                          <w:marTop w:val="0"/>
                                          <w:marBottom w:val="0"/>
                                          <w:divBdr>
                                            <w:top w:val="single" w:sz="2" w:space="0" w:color="D9D9E3"/>
                                            <w:left w:val="single" w:sz="2" w:space="0" w:color="D9D9E3"/>
                                            <w:bottom w:val="single" w:sz="2" w:space="0" w:color="D9D9E3"/>
                                            <w:right w:val="single" w:sz="2" w:space="0" w:color="D9D9E3"/>
                                          </w:divBdr>
                                          <w:divsChild>
                                            <w:div w:id="1919440516">
                                              <w:marLeft w:val="0"/>
                                              <w:marRight w:val="0"/>
                                              <w:marTop w:val="0"/>
                                              <w:marBottom w:val="0"/>
                                              <w:divBdr>
                                                <w:top w:val="single" w:sz="2" w:space="0" w:color="D9D9E3"/>
                                                <w:left w:val="single" w:sz="2" w:space="0" w:color="D9D9E3"/>
                                                <w:bottom w:val="single" w:sz="2" w:space="0" w:color="D9D9E3"/>
                                                <w:right w:val="single" w:sz="2" w:space="0" w:color="D9D9E3"/>
                                              </w:divBdr>
                                              <w:divsChild>
                                                <w:div w:id="1630936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92866472">
      <w:bodyDiv w:val="1"/>
      <w:marLeft w:val="0"/>
      <w:marRight w:val="0"/>
      <w:marTop w:val="0"/>
      <w:marBottom w:val="0"/>
      <w:divBdr>
        <w:top w:val="none" w:sz="0" w:space="0" w:color="auto"/>
        <w:left w:val="none" w:sz="0" w:space="0" w:color="auto"/>
        <w:bottom w:val="none" w:sz="0" w:space="0" w:color="auto"/>
        <w:right w:val="none" w:sz="0" w:space="0" w:color="auto"/>
      </w:divBdr>
      <w:divsChild>
        <w:div w:id="109203687">
          <w:marLeft w:val="0"/>
          <w:marRight w:val="0"/>
          <w:marTop w:val="0"/>
          <w:marBottom w:val="0"/>
          <w:divBdr>
            <w:top w:val="none" w:sz="0" w:space="0" w:color="auto"/>
            <w:left w:val="none" w:sz="0" w:space="0" w:color="auto"/>
            <w:bottom w:val="none" w:sz="0" w:space="0" w:color="auto"/>
            <w:right w:val="none" w:sz="0" w:space="0" w:color="auto"/>
          </w:divBdr>
        </w:div>
      </w:divsChild>
    </w:div>
    <w:div w:id="1519078432">
      <w:bodyDiv w:val="1"/>
      <w:marLeft w:val="0"/>
      <w:marRight w:val="0"/>
      <w:marTop w:val="0"/>
      <w:marBottom w:val="0"/>
      <w:divBdr>
        <w:top w:val="none" w:sz="0" w:space="0" w:color="auto"/>
        <w:left w:val="none" w:sz="0" w:space="0" w:color="auto"/>
        <w:bottom w:val="none" w:sz="0" w:space="0" w:color="auto"/>
        <w:right w:val="none" w:sz="0" w:space="0" w:color="auto"/>
      </w:divBdr>
    </w:div>
    <w:div w:id="1528249982">
      <w:bodyDiv w:val="1"/>
      <w:marLeft w:val="0"/>
      <w:marRight w:val="0"/>
      <w:marTop w:val="0"/>
      <w:marBottom w:val="0"/>
      <w:divBdr>
        <w:top w:val="none" w:sz="0" w:space="0" w:color="auto"/>
        <w:left w:val="none" w:sz="0" w:space="0" w:color="auto"/>
        <w:bottom w:val="none" w:sz="0" w:space="0" w:color="auto"/>
        <w:right w:val="none" w:sz="0" w:space="0" w:color="auto"/>
      </w:divBdr>
    </w:div>
    <w:div w:id="1540163589">
      <w:bodyDiv w:val="1"/>
      <w:marLeft w:val="0"/>
      <w:marRight w:val="0"/>
      <w:marTop w:val="0"/>
      <w:marBottom w:val="0"/>
      <w:divBdr>
        <w:top w:val="none" w:sz="0" w:space="0" w:color="auto"/>
        <w:left w:val="none" w:sz="0" w:space="0" w:color="auto"/>
        <w:bottom w:val="none" w:sz="0" w:space="0" w:color="auto"/>
        <w:right w:val="none" w:sz="0" w:space="0" w:color="auto"/>
      </w:divBdr>
      <w:divsChild>
        <w:div w:id="409616154">
          <w:marLeft w:val="0"/>
          <w:marRight w:val="0"/>
          <w:marTop w:val="0"/>
          <w:marBottom w:val="0"/>
          <w:divBdr>
            <w:top w:val="none" w:sz="0" w:space="0" w:color="auto"/>
            <w:left w:val="none" w:sz="0" w:space="0" w:color="auto"/>
            <w:bottom w:val="none" w:sz="0" w:space="0" w:color="auto"/>
            <w:right w:val="none" w:sz="0" w:space="0" w:color="auto"/>
          </w:divBdr>
          <w:divsChild>
            <w:div w:id="1061756097">
              <w:marLeft w:val="0"/>
              <w:marRight w:val="0"/>
              <w:marTop w:val="0"/>
              <w:marBottom w:val="0"/>
              <w:divBdr>
                <w:top w:val="single" w:sz="2" w:space="0" w:color="D9D9E3"/>
                <w:left w:val="single" w:sz="2" w:space="0" w:color="D9D9E3"/>
                <w:bottom w:val="single" w:sz="2" w:space="0" w:color="D9D9E3"/>
                <w:right w:val="single" w:sz="2" w:space="0" w:color="D9D9E3"/>
              </w:divBdr>
              <w:divsChild>
                <w:div w:id="1094471733">
                  <w:marLeft w:val="0"/>
                  <w:marRight w:val="0"/>
                  <w:marTop w:val="0"/>
                  <w:marBottom w:val="0"/>
                  <w:divBdr>
                    <w:top w:val="single" w:sz="2" w:space="0" w:color="D9D9E3"/>
                    <w:left w:val="single" w:sz="2" w:space="0" w:color="D9D9E3"/>
                    <w:bottom w:val="single" w:sz="2" w:space="0" w:color="D9D9E3"/>
                    <w:right w:val="single" w:sz="2" w:space="0" w:color="D9D9E3"/>
                  </w:divBdr>
                  <w:divsChild>
                    <w:div w:id="406538433">
                      <w:marLeft w:val="0"/>
                      <w:marRight w:val="0"/>
                      <w:marTop w:val="0"/>
                      <w:marBottom w:val="0"/>
                      <w:divBdr>
                        <w:top w:val="single" w:sz="2" w:space="0" w:color="D9D9E3"/>
                        <w:left w:val="single" w:sz="2" w:space="0" w:color="D9D9E3"/>
                        <w:bottom w:val="single" w:sz="2" w:space="0" w:color="D9D9E3"/>
                        <w:right w:val="single" w:sz="2" w:space="0" w:color="D9D9E3"/>
                      </w:divBdr>
                      <w:divsChild>
                        <w:div w:id="738988290">
                          <w:marLeft w:val="0"/>
                          <w:marRight w:val="0"/>
                          <w:marTop w:val="0"/>
                          <w:marBottom w:val="0"/>
                          <w:divBdr>
                            <w:top w:val="single" w:sz="2" w:space="0" w:color="D9D9E3"/>
                            <w:left w:val="single" w:sz="2" w:space="0" w:color="D9D9E3"/>
                            <w:bottom w:val="single" w:sz="2" w:space="0" w:color="D9D9E3"/>
                            <w:right w:val="single" w:sz="2" w:space="0" w:color="D9D9E3"/>
                          </w:divBdr>
                          <w:divsChild>
                            <w:div w:id="338773718">
                              <w:marLeft w:val="0"/>
                              <w:marRight w:val="0"/>
                              <w:marTop w:val="0"/>
                              <w:marBottom w:val="0"/>
                              <w:divBdr>
                                <w:top w:val="single" w:sz="2" w:space="0" w:color="D9D9E3"/>
                                <w:left w:val="single" w:sz="2" w:space="0" w:color="D9D9E3"/>
                                <w:bottom w:val="single" w:sz="2" w:space="0" w:color="D9D9E3"/>
                                <w:right w:val="single" w:sz="2" w:space="0" w:color="D9D9E3"/>
                              </w:divBdr>
                              <w:divsChild>
                                <w:div w:id="1089735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14476163">
          <w:marLeft w:val="0"/>
          <w:marRight w:val="0"/>
          <w:marTop w:val="0"/>
          <w:marBottom w:val="0"/>
          <w:divBdr>
            <w:top w:val="single" w:sz="2" w:space="0" w:color="D9D9E3"/>
            <w:left w:val="single" w:sz="2" w:space="0" w:color="D9D9E3"/>
            <w:bottom w:val="single" w:sz="2" w:space="0" w:color="D9D9E3"/>
            <w:right w:val="single" w:sz="2" w:space="0" w:color="D9D9E3"/>
          </w:divBdr>
          <w:divsChild>
            <w:div w:id="1296524886">
              <w:marLeft w:val="0"/>
              <w:marRight w:val="0"/>
              <w:marTop w:val="0"/>
              <w:marBottom w:val="0"/>
              <w:divBdr>
                <w:top w:val="single" w:sz="2" w:space="0" w:color="D9D9E3"/>
                <w:left w:val="single" w:sz="2" w:space="0" w:color="D9D9E3"/>
                <w:bottom w:val="single" w:sz="2" w:space="0" w:color="D9D9E3"/>
                <w:right w:val="single" w:sz="2" w:space="0" w:color="D9D9E3"/>
              </w:divBdr>
              <w:divsChild>
                <w:div w:id="282855890">
                  <w:marLeft w:val="0"/>
                  <w:marRight w:val="0"/>
                  <w:marTop w:val="0"/>
                  <w:marBottom w:val="0"/>
                  <w:divBdr>
                    <w:top w:val="single" w:sz="2" w:space="0" w:color="D9D9E3"/>
                    <w:left w:val="single" w:sz="2" w:space="0" w:color="D9D9E3"/>
                    <w:bottom w:val="single" w:sz="2" w:space="0" w:color="D9D9E3"/>
                    <w:right w:val="single" w:sz="2" w:space="0" w:color="D9D9E3"/>
                  </w:divBdr>
                  <w:divsChild>
                    <w:div w:id="2123570999">
                      <w:marLeft w:val="0"/>
                      <w:marRight w:val="0"/>
                      <w:marTop w:val="0"/>
                      <w:marBottom w:val="0"/>
                      <w:divBdr>
                        <w:top w:val="single" w:sz="2" w:space="0" w:color="D9D9E3"/>
                        <w:left w:val="single" w:sz="2" w:space="0" w:color="D9D9E3"/>
                        <w:bottom w:val="single" w:sz="2" w:space="0" w:color="D9D9E3"/>
                        <w:right w:val="single" w:sz="2" w:space="0" w:color="D9D9E3"/>
                      </w:divBdr>
                      <w:divsChild>
                        <w:div w:id="1922325607">
                          <w:marLeft w:val="0"/>
                          <w:marRight w:val="0"/>
                          <w:marTop w:val="0"/>
                          <w:marBottom w:val="0"/>
                          <w:divBdr>
                            <w:top w:val="single" w:sz="2" w:space="0" w:color="auto"/>
                            <w:left w:val="single" w:sz="2" w:space="0" w:color="auto"/>
                            <w:bottom w:val="single" w:sz="6" w:space="0" w:color="auto"/>
                            <w:right w:val="single" w:sz="2" w:space="0" w:color="auto"/>
                          </w:divBdr>
                          <w:divsChild>
                            <w:div w:id="2030251294">
                              <w:marLeft w:val="0"/>
                              <w:marRight w:val="0"/>
                              <w:marTop w:val="100"/>
                              <w:marBottom w:val="100"/>
                              <w:divBdr>
                                <w:top w:val="single" w:sz="2" w:space="0" w:color="D9D9E3"/>
                                <w:left w:val="single" w:sz="2" w:space="0" w:color="D9D9E3"/>
                                <w:bottom w:val="single" w:sz="2" w:space="0" w:color="D9D9E3"/>
                                <w:right w:val="single" w:sz="2" w:space="0" w:color="D9D9E3"/>
                              </w:divBdr>
                              <w:divsChild>
                                <w:div w:id="752512691">
                                  <w:marLeft w:val="0"/>
                                  <w:marRight w:val="0"/>
                                  <w:marTop w:val="0"/>
                                  <w:marBottom w:val="0"/>
                                  <w:divBdr>
                                    <w:top w:val="single" w:sz="2" w:space="0" w:color="D9D9E3"/>
                                    <w:left w:val="single" w:sz="2" w:space="0" w:color="D9D9E3"/>
                                    <w:bottom w:val="single" w:sz="2" w:space="0" w:color="D9D9E3"/>
                                    <w:right w:val="single" w:sz="2" w:space="0" w:color="D9D9E3"/>
                                  </w:divBdr>
                                  <w:divsChild>
                                    <w:div w:id="1207722279">
                                      <w:marLeft w:val="0"/>
                                      <w:marRight w:val="0"/>
                                      <w:marTop w:val="0"/>
                                      <w:marBottom w:val="0"/>
                                      <w:divBdr>
                                        <w:top w:val="single" w:sz="2" w:space="0" w:color="D9D9E3"/>
                                        <w:left w:val="single" w:sz="2" w:space="0" w:color="D9D9E3"/>
                                        <w:bottom w:val="single" w:sz="2" w:space="0" w:color="D9D9E3"/>
                                        <w:right w:val="single" w:sz="2" w:space="0" w:color="D9D9E3"/>
                                      </w:divBdr>
                                      <w:divsChild>
                                        <w:div w:id="795680035">
                                          <w:marLeft w:val="0"/>
                                          <w:marRight w:val="0"/>
                                          <w:marTop w:val="0"/>
                                          <w:marBottom w:val="0"/>
                                          <w:divBdr>
                                            <w:top w:val="single" w:sz="2" w:space="0" w:color="D9D9E3"/>
                                            <w:left w:val="single" w:sz="2" w:space="0" w:color="D9D9E3"/>
                                            <w:bottom w:val="single" w:sz="2" w:space="0" w:color="D9D9E3"/>
                                            <w:right w:val="single" w:sz="2" w:space="0" w:color="D9D9E3"/>
                                          </w:divBdr>
                                          <w:divsChild>
                                            <w:div w:id="1144079830">
                                              <w:marLeft w:val="0"/>
                                              <w:marRight w:val="0"/>
                                              <w:marTop w:val="0"/>
                                              <w:marBottom w:val="0"/>
                                              <w:divBdr>
                                                <w:top w:val="single" w:sz="2" w:space="0" w:color="D9D9E3"/>
                                                <w:left w:val="single" w:sz="2" w:space="0" w:color="D9D9E3"/>
                                                <w:bottom w:val="single" w:sz="2" w:space="0" w:color="D9D9E3"/>
                                                <w:right w:val="single" w:sz="2" w:space="0" w:color="D9D9E3"/>
                                              </w:divBdr>
                                              <w:divsChild>
                                                <w:div w:id="1979608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7688987">
      <w:bodyDiv w:val="1"/>
      <w:marLeft w:val="0"/>
      <w:marRight w:val="0"/>
      <w:marTop w:val="0"/>
      <w:marBottom w:val="0"/>
      <w:divBdr>
        <w:top w:val="none" w:sz="0" w:space="0" w:color="auto"/>
        <w:left w:val="none" w:sz="0" w:space="0" w:color="auto"/>
        <w:bottom w:val="none" w:sz="0" w:space="0" w:color="auto"/>
        <w:right w:val="none" w:sz="0" w:space="0" w:color="auto"/>
      </w:divBdr>
      <w:divsChild>
        <w:div w:id="60912264">
          <w:marLeft w:val="0"/>
          <w:marRight w:val="0"/>
          <w:marTop w:val="0"/>
          <w:marBottom w:val="0"/>
          <w:divBdr>
            <w:top w:val="none" w:sz="0" w:space="0" w:color="auto"/>
            <w:left w:val="none" w:sz="0" w:space="0" w:color="auto"/>
            <w:bottom w:val="none" w:sz="0" w:space="0" w:color="auto"/>
            <w:right w:val="none" w:sz="0" w:space="0" w:color="auto"/>
          </w:divBdr>
        </w:div>
        <w:div w:id="7607589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eople.sc.fsu.edu/~jburkardt/datasets/cities/citie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grupoayesaa41015322.sharepoint.com/:b:/r/sites/CESGA-Optimizacin/Documentos%20compartidos/General/Entregables/T1.5-V2%20QCRISP-DM%20del%20caso%20de%20uso%20.doc.pdf?csf=1&amp;web=1&amp;e=TvkZV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grupoayesaa41015322.sharepoint.com/:f:/r/sites/CESGA-Optimizacin/Documentos%20compartidos/General/Diapositivas?csf=1&amp;web=1&amp;e=Zm50i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0.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hyperlink" Target="https://grupoayesaa41015322.sharepoint.com/:f:/r/sites/CESGA-Optimizacin/Documentos%20compartidos/General/Job%20Shop%20Scheduling?csf=1&amp;web=1&amp;e=4nOKlX"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svg"/><Relationship Id="rId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tmo\OneDrive%20-%20AYESA\CESGA\20230803_Plantilla_Informes_REACT-EU.dotx" TargetMode="External"/></Relationships>
</file>

<file path=word/theme/theme1.xml><?xml version="1.0" encoding="utf-8"?>
<a:theme xmlns:a="http://schemas.openxmlformats.org/drawingml/2006/main" name="Theme2">
  <a:themeElements>
    <a:clrScheme name="Personalizado 2">
      <a:dk1>
        <a:srgbClr val="161718"/>
      </a:dk1>
      <a:lt1>
        <a:srgbClr val="FFFFFF"/>
      </a:lt1>
      <a:dk2>
        <a:srgbClr val="002B4A"/>
      </a:dk2>
      <a:lt2>
        <a:srgbClr val="007BC4"/>
      </a:lt2>
      <a:accent1>
        <a:srgbClr val="007BC4"/>
      </a:accent1>
      <a:accent2>
        <a:srgbClr val="7EBCE1"/>
      </a:accent2>
      <a:accent3>
        <a:srgbClr val="BEDDF0"/>
      </a:accent3>
      <a:accent4>
        <a:srgbClr val="E4F1F8"/>
      </a:accent4>
      <a:accent5>
        <a:srgbClr val="007BC4"/>
      </a:accent5>
      <a:accent6>
        <a:srgbClr val="7EBCE1"/>
      </a:accent6>
      <a:hlink>
        <a:srgbClr val="007BC4"/>
      </a:hlink>
      <a:folHlink>
        <a:srgbClr val="7EBCE1"/>
      </a:folHlink>
    </a:clrScheme>
    <a:fontScheme name="Personalizado 1">
      <a:majorFont>
        <a:latin typeface="Xunta Sans"/>
        <a:ea typeface=""/>
        <a:cs typeface=""/>
      </a:majorFont>
      <a:minorFont>
        <a:latin typeface="Xunta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344C5-AD39-4742-96BC-2D899CCE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20230803_Plantilla_Informes_REACT-EU</Template>
  <TotalTime>11</TotalTime>
  <Pages>18</Pages>
  <Words>4073</Words>
  <Characters>22407</Characters>
  <Application>Microsoft Office Word</Application>
  <DocSecurity>0</DocSecurity>
  <Lines>186</Lines>
  <Paragraphs>52</Paragraphs>
  <ScaleCrop>false</ScaleCrop>
  <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GAMOFEAI</dc:creator>
  <cp:keywords/>
  <dc:description/>
  <cp:lastModifiedBy>Moreno Fernandez de Leceta, Aitor</cp:lastModifiedBy>
  <cp:revision>133</cp:revision>
  <dcterms:created xsi:type="dcterms:W3CDTF">2023-10-09T19:28:00Z</dcterms:created>
  <dcterms:modified xsi:type="dcterms:W3CDTF">2023-10-31T07:35:00Z</dcterms:modified>
</cp:coreProperties>
</file>